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7FFB5" w14:textId="77777777" w:rsidR="00441B4C" w:rsidRDefault="00441B4C" w:rsidP="00441B4C">
      <w:pPr>
        <w:spacing w:before="0"/>
        <w:ind w:left="0"/>
        <w:rPr>
          <w:rFonts w:ascii="Century Gothic" w:hAnsi="Century Gothic"/>
          <w:sz w:val="20"/>
          <w:szCs w:val="20"/>
        </w:rPr>
      </w:pPr>
    </w:p>
    <w:p w14:paraId="2D83DA79" w14:textId="680B65E9" w:rsidR="003F4CB9" w:rsidRPr="00DA00AE" w:rsidRDefault="003F4CB9" w:rsidP="003F4CB9">
      <w:pPr>
        <w:spacing w:before="0"/>
        <w:ind w:left="0"/>
        <w:rPr>
          <w:rFonts w:ascii="Century Gothic" w:hAnsi="Century Gothic"/>
          <w:b/>
          <w:bCs/>
          <w:sz w:val="36"/>
          <w:szCs w:val="36"/>
        </w:rPr>
      </w:pPr>
      <w:r w:rsidRPr="006912FA">
        <w:rPr>
          <w:rFonts w:ascii="Century Gothic" w:hAnsi="Century Gothic"/>
          <w:b/>
          <w:bCs/>
          <w:sz w:val="36"/>
          <w:szCs w:val="36"/>
        </w:rPr>
        <w:t>Schulzahnpflege</w:t>
      </w:r>
      <w:r w:rsidR="00DD06F7">
        <w:rPr>
          <w:rFonts w:ascii="Century Gothic" w:hAnsi="Century Gothic"/>
          <w:b/>
          <w:bCs/>
          <w:sz w:val="24"/>
          <w:szCs w:val="24"/>
        </w:rPr>
        <w:br/>
      </w:r>
      <w:r w:rsidRPr="004C6388">
        <w:rPr>
          <w:rFonts w:ascii="Century Gothic" w:hAnsi="Century Gothic"/>
          <w:b/>
          <w:bCs/>
          <w:sz w:val="24"/>
          <w:szCs w:val="24"/>
        </w:rPr>
        <w:t xml:space="preserve">Bestätigung jährlicher Kontrolluntersuch </w:t>
      </w:r>
      <w:r w:rsidR="00DD06F7">
        <w:rPr>
          <w:rFonts w:ascii="Century Gothic" w:hAnsi="Century Gothic"/>
          <w:b/>
          <w:bCs/>
          <w:sz w:val="24"/>
          <w:szCs w:val="24"/>
        </w:rPr>
        <w:t>(</w:t>
      </w:r>
      <w:r w:rsidRPr="004C6388">
        <w:rPr>
          <w:rFonts w:ascii="Century Gothic" w:hAnsi="Century Gothic"/>
          <w:b/>
          <w:bCs/>
          <w:sz w:val="24"/>
          <w:szCs w:val="24"/>
        </w:rPr>
        <w:t>S</w:t>
      </w:r>
      <w:r w:rsidR="00DD06F7">
        <w:rPr>
          <w:rFonts w:ascii="Century Gothic" w:hAnsi="Century Gothic"/>
          <w:b/>
          <w:bCs/>
          <w:sz w:val="24"/>
          <w:szCs w:val="24"/>
        </w:rPr>
        <w:t>J</w:t>
      </w:r>
      <w:r w:rsidRPr="004C6388">
        <w:rPr>
          <w:rFonts w:ascii="Century Gothic" w:hAnsi="Century Gothic"/>
          <w:b/>
          <w:bCs/>
          <w:sz w:val="24"/>
          <w:szCs w:val="24"/>
        </w:rPr>
        <w:t xml:space="preserve"> 202</w:t>
      </w:r>
      <w:r w:rsidR="0085168F">
        <w:rPr>
          <w:rFonts w:ascii="Century Gothic" w:hAnsi="Century Gothic"/>
          <w:b/>
          <w:bCs/>
          <w:sz w:val="24"/>
          <w:szCs w:val="24"/>
        </w:rPr>
        <w:t>6</w:t>
      </w:r>
      <w:r w:rsidRPr="004C6388">
        <w:rPr>
          <w:rFonts w:ascii="Century Gothic" w:hAnsi="Century Gothic"/>
          <w:b/>
          <w:bCs/>
          <w:sz w:val="24"/>
          <w:szCs w:val="24"/>
        </w:rPr>
        <w:t xml:space="preserve"> / 20</w:t>
      </w:r>
      <w:r w:rsidR="00CF0244" w:rsidRPr="004C6388">
        <w:rPr>
          <w:rFonts w:ascii="Century Gothic" w:hAnsi="Century Gothic"/>
          <w:b/>
          <w:bCs/>
          <w:sz w:val="24"/>
          <w:szCs w:val="24"/>
        </w:rPr>
        <w:t>2</w:t>
      </w:r>
      <w:r w:rsidR="0085168F">
        <w:rPr>
          <w:rFonts w:ascii="Century Gothic" w:hAnsi="Century Gothic"/>
          <w:b/>
          <w:bCs/>
          <w:sz w:val="24"/>
          <w:szCs w:val="24"/>
        </w:rPr>
        <w:t>7</w:t>
      </w:r>
      <w:r w:rsidR="00DD06F7">
        <w:rPr>
          <w:rFonts w:ascii="Century Gothic" w:hAnsi="Century Gothic"/>
          <w:b/>
          <w:bCs/>
          <w:sz w:val="24"/>
          <w:szCs w:val="24"/>
        </w:rPr>
        <w:t>)</w:t>
      </w:r>
    </w:p>
    <w:p w14:paraId="6C30F0DD" w14:textId="77777777" w:rsidR="00DA00AE" w:rsidRDefault="00DA00AE" w:rsidP="003F4CB9">
      <w:pPr>
        <w:spacing w:before="0"/>
        <w:ind w:left="0"/>
        <w:rPr>
          <w:rFonts w:ascii="Century Gothic" w:hAnsi="Century Gothic"/>
          <w:b/>
          <w:bCs/>
          <w:sz w:val="24"/>
          <w:szCs w:val="24"/>
        </w:rPr>
      </w:pPr>
    </w:p>
    <w:p w14:paraId="2AB160EB" w14:textId="3E4B1E57" w:rsidR="00DA00AE" w:rsidRPr="002A4763" w:rsidRDefault="00DA00AE" w:rsidP="00DA00AE">
      <w:pPr>
        <w:spacing w:before="0"/>
        <w:ind w:left="0"/>
        <w:rPr>
          <w:rFonts w:ascii="Century Gothic" w:hAnsi="Century Gothic"/>
          <w:b/>
          <w:bCs/>
          <w:sz w:val="20"/>
          <w:szCs w:val="20"/>
          <w:u w:val="single"/>
        </w:rPr>
      </w:pPr>
      <w:r w:rsidRPr="003F4CB9">
        <w:rPr>
          <w:rFonts w:ascii="Century Gothic" w:hAnsi="Century Gothic"/>
          <w:b/>
          <w:bCs/>
          <w:sz w:val="20"/>
          <w:szCs w:val="20"/>
        </w:rPr>
        <w:t xml:space="preserve">Abgabetermin für Bestätigung jährlicher Kontrolluntersuch bis </w:t>
      </w:r>
      <w:r w:rsidRPr="002A4763">
        <w:rPr>
          <w:rFonts w:ascii="Century Gothic" w:hAnsi="Century Gothic"/>
          <w:b/>
          <w:bCs/>
          <w:sz w:val="20"/>
          <w:szCs w:val="20"/>
          <w:u w:val="single"/>
        </w:rPr>
        <w:t>spätestens 1</w:t>
      </w:r>
      <w:r>
        <w:rPr>
          <w:rFonts w:ascii="Century Gothic" w:hAnsi="Century Gothic"/>
          <w:b/>
          <w:bCs/>
          <w:sz w:val="20"/>
          <w:szCs w:val="20"/>
          <w:u w:val="single"/>
        </w:rPr>
        <w:t>6</w:t>
      </w:r>
      <w:r w:rsidRPr="002A4763">
        <w:rPr>
          <w:rFonts w:ascii="Century Gothic" w:hAnsi="Century Gothic"/>
          <w:b/>
          <w:bCs/>
          <w:sz w:val="20"/>
          <w:szCs w:val="20"/>
          <w:u w:val="single"/>
        </w:rPr>
        <w:t>. Juli 202</w:t>
      </w:r>
      <w:r>
        <w:rPr>
          <w:rFonts w:ascii="Century Gothic" w:hAnsi="Century Gothic"/>
          <w:b/>
          <w:bCs/>
          <w:sz w:val="20"/>
          <w:szCs w:val="20"/>
          <w:u w:val="single"/>
        </w:rPr>
        <w:t>7.</w:t>
      </w:r>
    </w:p>
    <w:p w14:paraId="400F289F" w14:textId="77777777" w:rsidR="00DA00AE" w:rsidRPr="003F4CB9" w:rsidRDefault="00DA00AE" w:rsidP="00DA00AE">
      <w:pPr>
        <w:spacing w:before="0"/>
        <w:ind w:left="0"/>
        <w:rPr>
          <w:rFonts w:ascii="Century Gothic" w:hAnsi="Century Gothic"/>
          <w:sz w:val="20"/>
          <w:szCs w:val="20"/>
        </w:rPr>
      </w:pPr>
    </w:p>
    <w:p w14:paraId="5E70C4FF" w14:textId="77777777" w:rsidR="00DA00AE" w:rsidRDefault="00DA00AE" w:rsidP="00853F41">
      <w:pPr>
        <w:pStyle w:val="Listenabsatz"/>
        <w:numPr>
          <w:ilvl w:val="0"/>
          <w:numId w:val="5"/>
        </w:numPr>
        <w:ind w:left="567"/>
      </w:pPr>
      <w:r w:rsidRPr="00DA00AE">
        <w:t xml:space="preserve">Melden Sie Ihr Kind bei Ihrem Privatzahnarzt für den Jahresuntersuch an. </w:t>
      </w:r>
    </w:p>
    <w:p w14:paraId="6D7DC843" w14:textId="77777777" w:rsidR="00105399" w:rsidRDefault="00105399" w:rsidP="00105399">
      <w:pPr>
        <w:pStyle w:val="Listenabsatz"/>
        <w:numPr>
          <w:ilvl w:val="0"/>
          <w:numId w:val="5"/>
        </w:numPr>
        <w:ind w:left="567"/>
      </w:pPr>
      <w:r>
        <w:t>Begleichen Sie, als Erziehungsberechtige, die</w:t>
      </w:r>
      <w:r w:rsidRPr="00DA00AE">
        <w:t xml:space="preserve"> Zahnarztrechnung</w:t>
      </w:r>
      <w:r>
        <w:t>.</w:t>
      </w:r>
    </w:p>
    <w:p w14:paraId="3549A27C" w14:textId="50972751" w:rsidR="00DA00AE" w:rsidRDefault="00DA00AE" w:rsidP="00105399">
      <w:pPr>
        <w:pStyle w:val="Listenabsatz"/>
        <w:numPr>
          <w:ilvl w:val="0"/>
          <w:numId w:val="5"/>
        </w:numPr>
        <w:ind w:left="567"/>
      </w:pPr>
      <w:r w:rsidRPr="00DA00AE">
        <w:t xml:space="preserve">Lassen Sie sich den erfolgten Untersuch </w:t>
      </w:r>
      <w:r w:rsidR="008F60F2">
        <w:t xml:space="preserve">vom Zahnarzt </w:t>
      </w:r>
      <w:r w:rsidRPr="00DA00AE">
        <w:t xml:space="preserve">bestätigen. </w:t>
      </w:r>
    </w:p>
    <w:p w14:paraId="01A2DBD9" w14:textId="13688784" w:rsidR="009851E4" w:rsidRPr="00DA00AE" w:rsidRDefault="00105399" w:rsidP="00853F41">
      <w:pPr>
        <w:pStyle w:val="Listenabsatz"/>
        <w:numPr>
          <w:ilvl w:val="0"/>
          <w:numId w:val="5"/>
        </w:numPr>
        <w:ind w:left="567"/>
      </w:pPr>
      <w:r>
        <w:t>Senden Sie das ausgefüllte Formular bis zum Abgabetermin an die Schulverwaltung (per Klapp, E-Mail oder per Post).</w:t>
      </w:r>
    </w:p>
    <w:p w14:paraId="2E0DC408" w14:textId="2043C891" w:rsidR="00DA00AE" w:rsidRPr="00DA00AE" w:rsidRDefault="00DA00AE" w:rsidP="00853F41">
      <w:pPr>
        <w:pStyle w:val="Listenabsatz"/>
        <w:numPr>
          <w:ilvl w:val="0"/>
          <w:numId w:val="5"/>
        </w:numPr>
        <w:ind w:left="567"/>
      </w:pPr>
      <w:r w:rsidRPr="00DA00AE">
        <w:t>Der Kostenbeitrag von CHF 65.00 wird</w:t>
      </w:r>
      <w:r w:rsidR="00105399">
        <w:t xml:space="preserve"> innerhalb von 2-3 Wochen von unserer Buchhaltung ausbezahlt.</w:t>
      </w:r>
      <w:r w:rsidRPr="00DA00AE">
        <w:t xml:space="preserve"> </w:t>
      </w:r>
    </w:p>
    <w:p w14:paraId="41186776" w14:textId="41DCF6C3" w:rsidR="00F069A6" w:rsidRDefault="00DA00AE" w:rsidP="00853F41">
      <w:pPr>
        <w:pStyle w:val="Listenabsatz"/>
        <w:numPr>
          <w:ilvl w:val="0"/>
          <w:numId w:val="5"/>
        </w:numPr>
        <w:ind w:left="567"/>
      </w:pPr>
      <w:r w:rsidRPr="00DA00AE">
        <w:t xml:space="preserve">Ohne diese Unterlagen gehen wir davon aus, dass auf die Rückvergütung verzichtet wird. </w:t>
      </w:r>
    </w:p>
    <w:p w14:paraId="00AF7165" w14:textId="729FEAA2" w:rsidR="00F069A6" w:rsidRPr="00F069A6" w:rsidRDefault="00F069A6" w:rsidP="00105399">
      <w:pPr>
        <w:pStyle w:val="Listenabsatz"/>
        <w:numPr>
          <w:ilvl w:val="0"/>
          <w:numId w:val="5"/>
        </w:numPr>
        <w:ind w:left="567"/>
      </w:pPr>
      <w:r>
        <w:t xml:space="preserve">Weitere Informationen für gesunde Zähne finden Sie hier: </w:t>
      </w:r>
      <w:hyperlink r:id="rId8" w:history="1">
        <w:r w:rsidRPr="00BB2ECD">
          <w:rPr>
            <w:rStyle w:val="Hyperlink"/>
          </w:rPr>
          <w:t>https://www.zzm.uzh.ch/de/patienten/downloads/mb-kinder.html</w:t>
        </w:r>
      </w:hyperlink>
    </w:p>
    <w:p w14:paraId="096890AC" w14:textId="4E6E7ADD" w:rsidR="008F60F2" w:rsidRDefault="008F60F2" w:rsidP="003F4CB9">
      <w:pPr>
        <w:spacing w:before="0"/>
        <w:ind w:left="0"/>
        <w:rPr>
          <w:rFonts w:ascii="Century Gothic" w:hAnsi="Century Gothic"/>
          <w:sz w:val="20"/>
          <w:szCs w:val="20"/>
        </w:rPr>
      </w:pPr>
    </w:p>
    <w:tbl>
      <w:tblPr>
        <w:tblStyle w:val="Tabellenraster"/>
        <w:tblW w:w="8526" w:type="dxa"/>
        <w:tblLook w:val="04A0" w:firstRow="1" w:lastRow="0" w:firstColumn="1" w:lastColumn="0" w:noHBand="0" w:noVBand="1"/>
      </w:tblPr>
      <w:tblGrid>
        <w:gridCol w:w="2405"/>
        <w:gridCol w:w="6113"/>
        <w:gridCol w:w="8"/>
      </w:tblGrid>
      <w:tr w:rsidR="008F60F2" w:rsidRPr="00AF7EF5" w14:paraId="0F29156B" w14:textId="77777777" w:rsidTr="008F60F2">
        <w:trPr>
          <w:trHeight w:val="286"/>
        </w:trPr>
        <w:tc>
          <w:tcPr>
            <w:tcW w:w="8526" w:type="dxa"/>
            <w:gridSpan w:val="3"/>
            <w:shd w:val="clear" w:color="auto" w:fill="F2F2F2" w:themeFill="background1" w:themeFillShade="F2"/>
          </w:tcPr>
          <w:p w14:paraId="6B53F69F" w14:textId="76C691EB" w:rsidR="008F60F2" w:rsidRPr="008F60F2" w:rsidRDefault="008F60F2" w:rsidP="00184B58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b/>
                <w:bCs/>
                <w:szCs w:val="20"/>
                <w:lang w:val="de-DE"/>
              </w:rPr>
            </w:pPr>
            <w:r w:rsidRPr="008F60F2">
              <w:rPr>
                <w:rFonts w:ascii="Century Gothic" w:hAnsi="Century Gothic"/>
                <w:b/>
                <w:bCs/>
                <w:szCs w:val="20"/>
              </w:rPr>
              <w:t>Von Eltern und Erziehungsberechtigten auszufüllen:</w:t>
            </w:r>
          </w:p>
        </w:tc>
      </w:tr>
      <w:tr w:rsidR="00D61712" w:rsidRPr="00AF7EF5" w14:paraId="4A8702DA" w14:textId="77777777" w:rsidTr="008F60F2">
        <w:trPr>
          <w:gridAfter w:val="1"/>
          <w:wAfter w:w="8" w:type="dxa"/>
          <w:trHeight w:val="567"/>
        </w:trPr>
        <w:tc>
          <w:tcPr>
            <w:tcW w:w="2405" w:type="dxa"/>
            <w:shd w:val="clear" w:color="auto" w:fill="F2F2F2" w:themeFill="background1" w:themeFillShade="F2"/>
          </w:tcPr>
          <w:p w14:paraId="467C02C6" w14:textId="0FCBE5A7" w:rsidR="00D61712" w:rsidRPr="00853F41" w:rsidRDefault="00D61712" w:rsidP="00D61712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Cs w:val="20"/>
                <w:lang w:val="de-DE"/>
              </w:rPr>
            </w:pPr>
            <w:r w:rsidRPr="00853F41">
              <w:rPr>
                <w:rFonts w:ascii="Century Gothic" w:hAnsi="Century Gothic" w:cs="Arial"/>
                <w:szCs w:val="20"/>
                <w:lang w:val="de-DE"/>
              </w:rPr>
              <w:t>Nachname Kind</w:t>
            </w:r>
          </w:p>
        </w:tc>
        <w:sdt>
          <w:sdtPr>
            <w:rPr>
              <w:rFonts w:ascii="Century Gothic" w:hAnsi="Century Gothic" w:cs="Arial"/>
              <w:szCs w:val="20"/>
              <w:lang w:val="de-DE"/>
            </w:rPr>
            <w:id w:val="927475534"/>
            <w:placeholder>
              <w:docPart w:val="350EC9FDC1424946AD671279B0F6D23E"/>
            </w:placeholder>
            <w:text/>
          </w:sdtPr>
          <w:sdtContent>
            <w:tc>
              <w:tcPr>
                <w:tcW w:w="6113" w:type="dxa"/>
              </w:tcPr>
              <w:p w14:paraId="1E833FEC" w14:textId="1995314E" w:rsidR="00D61712" w:rsidRPr="00853F41" w:rsidRDefault="00D61712" w:rsidP="00D61712">
                <w:pPr>
                  <w:pStyle w:val="TxBrp4"/>
                  <w:tabs>
                    <w:tab w:val="clear" w:pos="204"/>
                    <w:tab w:val="left" w:pos="567"/>
                    <w:tab w:val="left" w:pos="4111"/>
                  </w:tabs>
                  <w:spacing w:line="276" w:lineRule="auto"/>
                  <w:ind w:right="-2"/>
                  <w:rPr>
                    <w:rFonts w:ascii="Century Gothic" w:hAnsi="Century Gothic" w:cs="Arial"/>
                    <w:szCs w:val="20"/>
                    <w:lang w:val="de-DE"/>
                  </w:rPr>
                </w:pPr>
                <w:r>
                  <w:rPr>
                    <w:rFonts w:ascii="Century Gothic" w:hAnsi="Century Gothic" w:cs="Arial"/>
                    <w:szCs w:val="20"/>
                    <w:lang w:val="de-DE"/>
                  </w:rPr>
                  <w:t xml:space="preserve"> </w:t>
                </w:r>
              </w:p>
            </w:tc>
          </w:sdtContent>
        </w:sdt>
      </w:tr>
      <w:tr w:rsidR="00D61712" w:rsidRPr="00AF7EF5" w14:paraId="0D889AB9" w14:textId="77777777" w:rsidTr="00E75E6E">
        <w:trPr>
          <w:gridAfter w:val="1"/>
          <w:wAfter w:w="8" w:type="dxa"/>
          <w:trHeight w:val="567"/>
        </w:trPr>
        <w:tc>
          <w:tcPr>
            <w:tcW w:w="2405" w:type="dxa"/>
            <w:shd w:val="clear" w:color="auto" w:fill="F2F2F2" w:themeFill="background1" w:themeFillShade="F2"/>
          </w:tcPr>
          <w:p w14:paraId="1440236D" w14:textId="1BF24A86" w:rsidR="00D61712" w:rsidRPr="00853F41" w:rsidRDefault="00D61712" w:rsidP="00D61712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Cs w:val="20"/>
                <w:lang w:val="de-DE"/>
              </w:rPr>
            </w:pPr>
            <w:r w:rsidRPr="00853F41">
              <w:rPr>
                <w:rFonts w:ascii="Century Gothic" w:hAnsi="Century Gothic" w:cs="Arial"/>
                <w:szCs w:val="20"/>
                <w:lang w:val="de-DE"/>
              </w:rPr>
              <w:t>Vorname Kind</w:t>
            </w:r>
          </w:p>
        </w:tc>
        <w:sdt>
          <w:sdtPr>
            <w:rPr>
              <w:rFonts w:ascii="Century Gothic" w:hAnsi="Century Gothic" w:cs="Arial"/>
              <w:szCs w:val="20"/>
              <w:lang w:val="de-DE"/>
            </w:rPr>
            <w:id w:val="2002845208"/>
            <w:placeholder>
              <w:docPart w:val="1175187D637343B286C2F75BEF21D0E8"/>
            </w:placeholder>
            <w:text/>
          </w:sdtPr>
          <w:sdtContent>
            <w:tc>
              <w:tcPr>
                <w:tcW w:w="6113" w:type="dxa"/>
                <w:shd w:val="clear" w:color="auto" w:fill="FFFFFF" w:themeFill="background1"/>
              </w:tcPr>
              <w:p w14:paraId="7B9BBCB3" w14:textId="24FD738A" w:rsidR="00D61712" w:rsidRPr="00853F41" w:rsidRDefault="00D61712" w:rsidP="00D61712">
                <w:pPr>
                  <w:pStyle w:val="TxBrp4"/>
                  <w:tabs>
                    <w:tab w:val="clear" w:pos="204"/>
                    <w:tab w:val="left" w:pos="567"/>
                    <w:tab w:val="left" w:pos="4111"/>
                  </w:tabs>
                  <w:spacing w:line="276" w:lineRule="auto"/>
                  <w:ind w:right="-2"/>
                  <w:rPr>
                    <w:rFonts w:ascii="Century Gothic" w:hAnsi="Century Gothic" w:cs="Arial"/>
                    <w:szCs w:val="20"/>
                    <w:lang w:val="de-DE"/>
                  </w:rPr>
                </w:pPr>
                <w:r>
                  <w:rPr>
                    <w:rFonts w:ascii="Century Gothic" w:hAnsi="Century Gothic" w:cs="Arial"/>
                    <w:szCs w:val="20"/>
                    <w:lang w:val="de-DE"/>
                  </w:rPr>
                  <w:t xml:space="preserve"> </w:t>
                </w:r>
              </w:p>
            </w:tc>
          </w:sdtContent>
        </w:sdt>
      </w:tr>
      <w:tr w:rsidR="00D61712" w:rsidRPr="00AF7EF5" w14:paraId="20DF7186" w14:textId="77777777" w:rsidTr="008F60F2">
        <w:trPr>
          <w:gridAfter w:val="1"/>
          <w:wAfter w:w="8" w:type="dxa"/>
          <w:trHeight w:val="567"/>
        </w:trPr>
        <w:tc>
          <w:tcPr>
            <w:tcW w:w="2405" w:type="dxa"/>
            <w:shd w:val="clear" w:color="auto" w:fill="F2F2F2" w:themeFill="background1" w:themeFillShade="F2"/>
          </w:tcPr>
          <w:p w14:paraId="3885506B" w14:textId="77777777" w:rsidR="00D61712" w:rsidRPr="00853F41" w:rsidRDefault="00D61712" w:rsidP="00D61712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Cs w:val="20"/>
                <w:lang w:val="de-DE"/>
              </w:rPr>
            </w:pPr>
            <w:r w:rsidRPr="00853F41">
              <w:rPr>
                <w:rFonts w:ascii="Century Gothic" w:hAnsi="Century Gothic" w:cs="Arial"/>
                <w:szCs w:val="20"/>
                <w:lang w:val="de-DE"/>
              </w:rPr>
              <w:t>Geburtsdatum</w:t>
            </w:r>
          </w:p>
        </w:tc>
        <w:sdt>
          <w:sdtPr>
            <w:rPr>
              <w:rFonts w:ascii="Century Gothic" w:hAnsi="Century Gothic" w:cs="Arial"/>
              <w:szCs w:val="20"/>
              <w:lang w:val="de-DE"/>
            </w:rPr>
            <w:id w:val="798192971"/>
            <w:placeholder>
              <w:docPart w:val="21F33A075CAA4C40A8EC2877FC97120D"/>
            </w:placeholder>
            <w:text/>
          </w:sdtPr>
          <w:sdtContent>
            <w:tc>
              <w:tcPr>
                <w:tcW w:w="6113" w:type="dxa"/>
              </w:tcPr>
              <w:p w14:paraId="6D6AEFEF" w14:textId="15211030" w:rsidR="00D61712" w:rsidRPr="00853F41" w:rsidRDefault="00D61712" w:rsidP="00D61712">
                <w:pPr>
                  <w:pStyle w:val="TxBrp4"/>
                  <w:tabs>
                    <w:tab w:val="clear" w:pos="204"/>
                    <w:tab w:val="left" w:pos="567"/>
                    <w:tab w:val="left" w:pos="4111"/>
                  </w:tabs>
                  <w:spacing w:line="276" w:lineRule="auto"/>
                  <w:ind w:right="-2"/>
                  <w:rPr>
                    <w:rFonts w:ascii="Century Gothic" w:hAnsi="Century Gothic" w:cs="Arial"/>
                    <w:szCs w:val="20"/>
                    <w:lang w:val="de-DE"/>
                  </w:rPr>
                </w:pPr>
                <w:r>
                  <w:rPr>
                    <w:rFonts w:ascii="Century Gothic" w:hAnsi="Century Gothic" w:cs="Arial"/>
                    <w:szCs w:val="20"/>
                    <w:lang w:val="de-DE"/>
                  </w:rPr>
                  <w:t xml:space="preserve"> </w:t>
                </w:r>
              </w:p>
            </w:tc>
          </w:sdtContent>
        </w:sdt>
      </w:tr>
      <w:tr w:rsidR="00D61712" w:rsidRPr="00AF7EF5" w14:paraId="37B2A7CE" w14:textId="77777777" w:rsidTr="008F60F2">
        <w:trPr>
          <w:gridAfter w:val="1"/>
          <w:wAfter w:w="8" w:type="dxa"/>
          <w:trHeight w:val="567"/>
        </w:trPr>
        <w:tc>
          <w:tcPr>
            <w:tcW w:w="2405" w:type="dxa"/>
            <w:shd w:val="clear" w:color="auto" w:fill="F2F2F2" w:themeFill="background1" w:themeFillShade="F2"/>
          </w:tcPr>
          <w:p w14:paraId="205D104C" w14:textId="1C360EAF" w:rsidR="00D61712" w:rsidRDefault="00D61712" w:rsidP="00D61712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Cs w:val="20"/>
                <w:lang w:val="de-DE"/>
              </w:rPr>
            </w:pPr>
            <w:r>
              <w:rPr>
                <w:rFonts w:ascii="Century Gothic" w:hAnsi="Century Gothic" w:cs="Arial"/>
                <w:szCs w:val="20"/>
                <w:lang w:val="de-DE"/>
              </w:rPr>
              <w:t>Klasse / Lehrperson</w:t>
            </w:r>
          </w:p>
        </w:tc>
        <w:sdt>
          <w:sdtPr>
            <w:rPr>
              <w:rFonts w:ascii="Century Gothic" w:hAnsi="Century Gothic" w:cs="Arial"/>
              <w:szCs w:val="20"/>
              <w:lang w:val="de-DE"/>
            </w:rPr>
            <w:id w:val="-1683898942"/>
            <w:placeholder>
              <w:docPart w:val="B805228DD15E4D7E8AA2B7307DD45B2D"/>
            </w:placeholder>
            <w:text/>
          </w:sdtPr>
          <w:sdtContent>
            <w:tc>
              <w:tcPr>
                <w:tcW w:w="6113" w:type="dxa"/>
              </w:tcPr>
              <w:p w14:paraId="2D46FC11" w14:textId="110F278C" w:rsidR="00D61712" w:rsidRPr="00853F41" w:rsidRDefault="00D61712" w:rsidP="00D61712">
                <w:pPr>
                  <w:pStyle w:val="TxBrp4"/>
                  <w:tabs>
                    <w:tab w:val="clear" w:pos="204"/>
                    <w:tab w:val="left" w:pos="567"/>
                    <w:tab w:val="left" w:pos="4111"/>
                  </w:tabs>
                  <w:spacing w:line="276" w:lineRule="auto"/>
                  <w:ind w:right="-2"/>
                  <w:rPr>
                    <w:rFonts w:ascii="Century Gothic" w:hAnsi="Century Gothic" w:cs="Arial"/>
                    <w:szCs w:val="20"/>
                    <w:lang w:val="de-DE"/>
                  </w:rPr>
                </w:pPr>
                <w:r>
                  <w:rPr>
                    <w:rFonts w:ascii="Century Gothic" w:hAnsi="Century Gothic" w:cs="Arial"/>
                    <w:szCs w:val="20"/>
                    <w:lang w:val="de-DE"/>
                  </w:rPr>
                  <w:t xml:space="preserve"> </w:t>
                </w:r>
              </w:p>
            </w:tc>
          </w:sdtContent>
        </w:sdt>
      </w:tr>
      <w:tr w:rsidR="00D61712" w:rsidRPr="00AF7EF5" w14:paraId="07EEFF99" w14:textId="77777777" w:rsidTr="008F60F2">
        <w:trPr>
          <w:gridAfter w:val="1"/>
          <w:wAfter w:w="8" w:type="dxa"/>
          <w:trHeight w:val="567"/>
        </w:trPr>
        <w:tc>
          <w:tcPr>
            <w:tcW w:w="2405" w:type="dxa"/>
            <w:shd w:val="clear" w:color="auto" w:fill="F2F2F2" w:themeFill="background1" w:themeFillShade="F2"/>
          </w:tcPr>
          <w:p w14:paraId="379BA07C" w14:textId="77777777" w:rsidR="00D61712" w:rsidRPr="008F60F2" w:rsidRDefault="00D61712" w:rsidP="00D61712">
            <w:pPr>
              <w:spacing w:before="0"/>
              <w:ind w:left="0"/>
              <w:rPr>
                <w:rFonts w:ascii="Century Gothic" w:hAnsi="Century Gothic"/>
                <w:sz w:val="20"/>
                <w:szCs w:val="20"/>
              </w:rPr>
            </w:pPr>
            <w:r w:rsidRPr="000E3B3F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Zahlungsverbindung </w:t>
            </w:r>
            <w:r w:rsidRPr="008F60F2">
              <w:rPr>
                <w:rFonts w:ascii="Century Gothic" w:hAnsi="Century Gothic"/>
                <w:sz w:val="20"/>
                <w:szCs w:val="20"/>
              </w:rPr>
              <w:t xml:space="preserve">(IBAN-Nr./Name Bank, Kontoinhaber inkl. Adresse) </w:t>
            </w:r>
          </w:p>
          <w:p w14:paraId="78C7517B" w14:textId="0BD18813" w:rsidR="00D61712" w:rsidRPr="008F60F2" w:rsidRDefault="00D61712" w:rsidP="00D61712">
            <w:pPr>
              <w:spacing w:before="0"/>
              <w:ind w:left="0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F60F2">
              <w:rPr>
                <w:rFonts w:ascii="Century Gothic" w:hAnsi="Century Gothic"/>
                <w:sz w:val="20"/>
                <w:szCs w:val="20"/>
              </w:rPr>
              <w:t>oder Einzahlungsschein</w:t>
            </w: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.</w:t>
            </w:r>
          </w:p>
        </w:tc>
        <w:sdt>
          <w:sdtPr>
            <w:rPr>
              <w:rFonts w:ascii="Century Gothic" w:hAnsi="Century Gothic" w:cs="Arial"/>
              <w:szCs w:val="20"/>
              <w:lang w:val="de-DE"/>
            </w:rPr>
            <w:id w:val="2130353195"/>
            <w:placeholder>
              <w:docPart w:val="3906A6917A83465C9ABD2CA6B13AFA7B"/>
            </w:placeholder>
            <w:text/>
          </w:sdtPr>
          <w:sdtContent>
            <w:tc>
              <w:tcPr>
                <w:tcW w:w="6113" w:type="dxa"/>
              </w:tcPr>
              <w:p w14:paraId="118DCC9B" w14:textId="40717465" w:rsidR="00D61712" w:rsidRPr="00853F41" w:rsidRDefault="00D61712" w:rsidP="00D61712">
                <w:pPr>
                  <w:pStyle w:val="TxBrp4"/>
                  <w:tabs>
                    <w:tab w:val="clear" w:pos="204"/>
                    <w:tab w:val="left" w:pos="567"/>
                    <w:tab w:val="left" w:pos="4111"/>
                  </w:tabs>
                  <w:spacing w:line="276" w:lineRule="auto"/>
                  <w:ind w:right="-2"/>
                  <w:rPr>
                    <w:rFonts w:ascii="Century Gothic" w:hAnsi="Century Gothic" w:cs="Arial"/>
                    <w:szCs w:val="20"/>
                    <w:lang w:val="de-DE"/>
                  </w:rPr>
                </w:pPr>
                <w:r>
                  <w:rPr>
                    <w:rFonts w:ascii="Century Gothic" w:hAnsi="Century Gothic" w:cs="Arial"/>
                    <w:szCs w:val="20"/>
                    <w:lang w:val="de-DE"/>
                  </w:rPr>
                  <w:t xml:space="preserve"> </w:t>
                </w:r>
              </w:p>
            </w:tc>
          </w:sdtContent>
        </w:sdt>
      </w:tr>
      <w:tr w:rsidR="00D61712" w:rsidRPr="00AF7EF5" w14:paraId="7F151CB5" w14:textId="77777777" w:rsidTr="008F60F2">
        <w:trPr>
          <w:gridAfter w:val="1"/>
          <w:wAfter w:w="8" w:type="dxa"/>
          <w:trHeight w:val="567"/>
        </w:trPr>
        <w:tc>
          <w:tcPr>
            <w:tcW w:w="2405" w:type="dxa"/>
            <w:shd w:val="clear" w:color="auto" w:fill="F2F2F2" w:themeFill="background1" w:themeFillShade="F2"/>
          </w:tcPr>
          <w:p w14:paraId="25D5B6AA" w14:textId="7B19ACF6" w:rsidR="00D61712" w:rsidRDefault="00D61712" w:rsidP="00D61712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Cs w:val="20"/>
                <w:lang w:val="de-DE"/>
              </w:rPr>
            </w:pPr>
            <w:r>
              <w:rPr>
                <w:rFonts w:ascii="Century Gothic" w:hAnsi="Century Gothic" w:cs="Arial"/>
                <w:szCs w:val="20"/>
                <w:lang w:val="de-DE"/>
              </w:rPr>
              <w:t>Ort, Datum</w:t>
            </w:r>
          </w:p>
        </w:tc>
        <w:sdt>
          <w:sdtPr>
            <w:rPr>
              <w:rFonts w:ascii="Century Gothic" w:hAnsi="Century Gothic" w:cs="Arial"/>
              <w:szCs w:val="20"/>
              <w:lang w:val="de-DE"/>
            </w:rPr>
            <w:id w:val="2144842038"/>
            <w:placeholder>
              <w:docPart w:val="69F958B7B7DC46EB88C608D866AA2BA1"/>
            </w:placeholder>
            <w:text/>
          </w:sdtPr>
          <w:sdtContent>
            <w:tc>
              <w:tcPr>
                <w:tcW w:w="6113" w:type="dxa"/>
              </w:tcPr>
              <w:p w14:paraId="12CD5474" w14:textId="316FE477" w:rsidR="00D61712" w:rsidRPr="00853F41" w:rsidRDefault="00D61712" w:rsidP="00D61712">
                <w:pPr>
                  <w:pStyle w:val="TxBrp4"/>
                  <w:tabs>
                    <w:tab w:val="clear" w:pos="204"/>
                    <w:tab w:val="left" w:pos="567"/>
                    <w:tab w:val="left" w:pos="4111"/>
                  </w:tabs>
                  <w:spacing w:line="276" w:lineRule="auto"/>
                  <w:ind w:right="-2"/>
                  <w:rPr>
                    <w:rFonts w:ascii="Century Gothic" w:hAnsi="Century Gothic" w:cs="Arial"/>
                    <w:szCs w:val="20"/>
                    <w:lang w:val="de-DE"/>
                  </w:rPr>
                </w:pPr>
                <w:r>
                  <w:rPr>
                    <w:rFonts w:ascii="Century Gothic" w:hAnsi="Century Gothic" w:cs="Arial"/>
                    <w:szCs w:val="20"/>
                    <w:lang w:val="de-DE"/>
                  </w:rPr>
                  <w:t xml:space="preserve"> </w:t>
                </w:r>
              </w:p>
            </w:tc>
          </w:sdtContent>
        </w:sdt>
      </w:tr>
      <w:tr w:rsidR="00D61712" w:rsidRPr="00AF7EF5" w14:paraId="5A7DF130" w14:textId="77777777" w:rsidTr="008F60F2">
        <w:trPr>
          <w:gridAfter w:val="1"/>
          <w:wAfter w:w="8" w:type="dxa"/>
          <w:trHeight w:val="567"/>
        </w:trPr>
        <w:tc>
          <w:tcPr>
            <w:tcW w:w="2405" w:type="dxa"/>
            <w:shd w:val="clear" w:color="auto" w:fill="F2F2F2" w:themeFill="background1" w:themeFillShade="F2"/>
          </w:tcPr>
          <w:p w14:paraId="0C82EB7E" w14:textId="77777777" w:rsidR="00D61712" w:rsidRDefault="00D61712" w:rsidP="00D61712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Cs w:val="20"/>
                <w:lang w:val="de-DE"/>
              </w:rPr>
            </w:pPr>
            <w:r>
              <w:rPr>
                <w:rFonts w:ascii="Century Gothic" w:hAnsi="Century Gothic" w:cs="Arial"/>
                <w:szCs w:val="20"/>
                <w:lang w:val="de-DE"/>
              </w:rPr>
              <w:t>Name Druckschrift</w:t>
            </w:r>
          </w:p>
          <w:p w14:paraId="3990A60E" w14:textId="21CEFB9E" w:rsidR="00D61712" w:rsidRPr="00853F41" w:rsidRDefault="00D61712" w:rsidP="00D61712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Cs w:val="20"/>
                <w:lang w:val="de-DE"/>
              </w:rPr>
            </w:pPr>
            <w:r>
              <w:rPr>
                <w:rFonts w:ascii="Century Gothic" w:hAnsi="Century Gothic" w:cs="Arial"/>
                <w:szCs w:val="20"/>
                <w:lang w:val="de-DE"/>
              </w:rPr>
              <w:t>und Unterschrift Erziehungsberechtigte</w:t>
            </w:r>
          </w:p>
        </w:tc>
        <w:sdt>
          <w:sdtPr>
            <w:rPr>
              <w:rFonts w:ascii="Century Gothic" w:hAnsi="Century Gothic" w:cs="Arial"/>
              <w:szCs w:val="20"/>
              <w:lang w:val="de-DE"/>
            </w:rPr>
            <w:id w:val="580338877"/>
            <w:placeholder>
              <w:docPart w:val="F3EC9894BCE840E983484E66DE6D986A"/>
            </w:placeholder>
            <w:text/>
          </w:sdtPr>
          <w:sdtContent>
            <w:tc>
              <w:tcPr>
                <w:tcW w:w="6113" w:type="dxa"/>
              </w:tcPr>
              <w:p w14:paraId="7D3F3861" w14:textId="2E0C7174" w:rsidR="00D61712" w:rsidRPr="00853F41" w:rsidRDefault="00D61712" w:rsidP="00D61712">
                <w:pPr>
                  <w:pStyle w:val="TxBrp4"/>
                  <w:tabs>
                    <w:tab w:val="clear" w:pos="204"/>
                    <w:tab w:val="left" w:pos="567"/>
                    <w:tab w:val="left" w:pos="4111"/>
                  </w:tabs>
                  <w:spacing w:line="276" w:lineRule="auto"/>
                  <w:ind w:right="-2"/>
                  <w:rPr>
                    <w:rFonts w:ascii="Century Gothic" w:hAnsi="Century Gothic" w:cs="Arial"/>
                    <w:szCs w:val="20"/>
                    <w:lang w:val="de-DE"/>
                  </w:rPr>
                </w:pPr>
                <w:r>
                  <w:rPr>
                    <w:rFonts w:ascii="Century Gothic" w:hAnsi="Century Gothic" w:cs="Arial"/>
                    <w:szCs w:val="20"/>
                    <w:lang w:val="de-DE"/>
                  </w:rPr>
                  <w:t xml:space="preserve"> </w:t>
                </w:r>
              </w:p>
            </w:tc>
          </w:sdtContent>
        </w:sdt>
      </w:tr>
    </w:tbl>
    <w:p w14:paraId="3DF6F75A" w14:textId="77777777" w:rsidR="00853F41" w:rsidRDefault="00853F41" w:rsidP="003F4CB9">
      <w:pPr>
        <w:spacing w:before="0"/>
        <w:ind w:left="0"/>
        <w:rPr>
          <w:rFonts w:ascii="Century Gothic" w:hAnsi="Century Gothic"/>
          <w:sz w:val="20"/>
          <w:szCs w:val="20"/>
        </w:rPr>
      </w:pPr>
    </w:p>
    <w:tbl>
      <w:tblPr>
        <w:tblStyle w:val="Tabellenraster"/>
        <w:tblW w:w="8500" w:type="dxa"/>
        <w:tblLook w:val="04A0" w:firstRow="1" w:lastRow="0" w:firstColumn="1" w:lastColumn="0" w:noHBand="0" w:noVBand="1"/>
      </w:tblPr>
      <w:tblGrid>
        <w:gridCol w:w="2390"/>
        <w:gridCol w:w="6110"/>
      </w:tblGrid>
      <w:tr w:rsidR="008F60F2" w:rsidRPr="00853F41" w14:paraId="71222E11" w14:textId="77777777" w:rsidTr="008F60F2">
        <w:trPr>
          <w:trHeight w:val="326"/>
        </w:trPr>
        <w:tc>
          <w:tcPr>
            <w:tcW w:w="8500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8257C67" w14:textId="15A47FD4" w:rsidR="008F60F2" w:rsidRPr="008F60F2" w:rsidRDefault="008F60F2" w:rsidP="00184B58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b/>
                <w:bCs/>
                <w:szCs w:val="20"/>
                <w:lang w:val="de-DE"/>
              </w:rPr>
            </w:pPr>
            <w:r w:rsidRPr="008F60F2">
              <w:rPr>
                <w:rFonts w:ascii="Century Gothic" w:hAnsi="Century Gothic" w:cs="Arial"/>
                <w:b/>
                <w:bCs/>
                <w:szCs w:val="20"/>
                <w:lang w:val="de-DE"/>
              </w:rPr>
              <w:t>Vom Zahnarzt auszufüllen:</w:t>
            </w:r>
          </w:p>
        </w:tc>
      </w:tr>
      <w:tr w:rsidR="00D61712" w:rsidRPr="00853F41" w14:paraId="6CFC5D4B" w14:textId="77777777" w:rsidTr="00D61712">
        <w:trPr>
          <w:trHeight w:val="567"/>
        </w:trPr>
        <w:tc>
          <w:tcPr>
            <w:tcW w:w="239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F5F8170" w14:textId="51CC26B1" w:rsidR="00D61712" w:rsidRDefault="00D61712" w:rsidP="00D61712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Cs w:val="20"/>
                <w:lang w:val="de-DE"/>
              </w:rPr>
            </w:pPr>
            <w:r>
              <w:rPr>
                <w:rFonts w:ascii="Century Gothic" w:hAnsi="Century Gothic" w:cs="Arial"/>
                <w:szCs w:val="20"/>
                <w:lang w:val="de-DE"/>
              </w:rPr>
              <w:t>Datum Kontrolluntersuch</w:t>
            </w:r>
          </w:p>
        </w:tc>
        <w:sdt>
          <w:sdtPr>
            <w:rPr>
              <w:rFonts w:ascii="Century Gothic" w:hAnsi="Century Gothic" w:cs="Arial"/>
              <w:szCs w:val="20"/>
              <w:lang w:val="de-DE"/>
            </w:rPr>
            <w:id w:val="1668365051"/>
            <w:placeholder>
              <w:docPart w:val="DC67352C58C8404BAEBB7376032F4B48"/>
            </w:placeholder>
            <w:text/>
          </w:sdtPr>
          <w:sdtContent>
            <w:tc>
              <w:tcPr>
                <w:tcW w:w="6110" w:type="dxa"/>
                <w:tcBorders>
                  <w:bottom w:val="single" w:sz="4" w:space="0" w:color="auto"/>
                </w:tcBorders>
                <w:shd w:val="clear" w:color="auto" w:fill="FFFFFF" w:themeFill="background1"/>
              </w:tcPr>
              <w:p w14:paraId="1DF577A9" w14:textId="1BC5BBA0" w:rsidR="00D61712" w:rsidRPr="00853F41" w:rsidRDefault="00D61712" w:rsidP="00D61712">
                <w:pPr>
                  <w:pStyle w:val="TxBrp4"/>
                  <w:tabs>
                    <w:tab w:val="clear" w:pos="204"/>
                    <w:tab w:val="left" w:pos="567"/>
                    <w:tab w:val="left" w:pos="4111"/>
                  </w:tabs>
                  <w:spacing w:line="276" w:lineRule="auto"/>
                  <w:ind w:right="-2"/>
                  <w:rPr>
                    <w:rFonts w:ascii="Century Gothic" w:hAnsi="Century Gothic" w:cs="Arial"/>
                    <w:szCs w:val="20"/>
                    <w:lang w:val="de-DE"/>
                  </w:rPr>
                </w:pPr>
                <w:r>
                  <w:rPr>
                    <w:rFonts w:ascii="Century Gothic" w:hAnsi="Century Gothic" w:cs="Arial"/>
                    <w:szCs w:val="20"/>
                    <w:lang w:val="de-DE"/>
                  </w:rPr>
                  <w:t xml:space="preserve"> </w:t>
                </w:r>
              </w:p>
            </w:tc>
          </w:sdtContent>
        </w:sdt>
      </w:tr>
      <w:tr w:rsidR="00D61712" w:rsidRPr="00853F41" w14:paraId="0664A9B0" w14:textId="77777777" w:rsidTr="00D61712">
        <w:trPr>
          <w:trHeight w:val="567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94D90B" w14:textId="7C03BA9F" w:rsidR="00D61712" w:rsidRDefault="00D61712" w:rsidP="00D61712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Cs w:val="20"/>
                <w:lang w:val="de-DE"/>
              </w:rPr>
            </w:pPr>
            <w:r>
              <w:rPr>
                <w:rFonts w:ascii="Century Gothic" w:hAnsi="Century Gothic" w:cs="Arial"/>
                <w:szCs w:val="20"/>
                <w:lang w:val="de-DE"/>
              </w:rPr>
              <w:t>Ort, aktuelles Datum</w:t>
            </w:r>
          </w:p>
        </w:tc>
        <w:sdt>
          <w:sdtPr>
            <w:rPr>
              <w:rFonts w:ascii="Century Gothic" w:hAnsi="Century Gothic" w:cs="Arial"/>
              <w:szCs w:val="20"/>
              <w:lang w:val="de-DE"/>
            </w:rPr>
            <w:id w:val="1634443410"/>
            <w:placeholder>
              <w:docPart w:val="9B70819239744FFDB430FB6AC97FC2E8"/>
            </w:placeholder>
            <w:text/>
          </w:sdtPr>
          <w:sdtContent>
            <w:tc>
              <w:tcPr>
                <w:tcW w:w="61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385740FB" w14:textId="13F92555" w:rsidR="00D61712" w:rsidRPr="00853F41" w:rsidRDefault="00D61712" w:rsidP="00D61712">
                <w:pPr>
                  <w:pStyle w:val="TxBrp4"/>
                  <w:tabs>
                    <w:tab w:val="clear" w:pos="204"/>
                    <w:tab w:val="left" w:pos="567"/>
                    <w:tab w:val="left" w:pos="4111"/>
                  </w:tabs>
                  <w:spacing w:line="276" w:lineRule="auto"/>
                  <w:ind w:right="-2"/>
                  <w:rPr>
                    <w:rFonts w:ascii="Century Gothic" w:hAnsi="Century Gothic" w:cs="Arial"/>
                    <w:szCs w:val="20"/>
                    <w:lang w:val="de-DE"/>
                  </w:rPr>
                </w:pPr>
                <w:r>
                  <w:rPr>
                    <w:rFonts w:ascii="Century Gothic" w:hAnsi="Century Gothic" w:cs="Arial"/>
                    <w:szCs w:val="20"/>
                    <w:lang w:val="de-DE"/>
                  </w:rPr>
                  <w:t xml:space="preserve"> </w:t>
                </w:r>
              </w:p>
            </w:tc>
          </w:sdtContent>
        </w:sdt>
      </w:tr>
      <w:tr w:rsidR="00D61712" w:rsidRPr="00853F41" w14:paraId="0078672C" w14:textId="77777777" w:rsidTr="00D61712">
        <w:trPr>
          <w:trHeight w:val="567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93EA5A" w14:textId="35A3F2AD" w:rsidR="00D61712" w:rsidRDefault="00D61712" w:rsidP="00D61712">
            <w:pPr>
              <w:pStyle w:val="TxBrp4"/>
              <w:tabs>
                <w:tab w:val="clear" w:pos="204"/>
                <w:tab w:val="left" w:pos="567"/>
                <w:tab w:val="left" w:pos="4111"/>
              </w:tabs>
              <w:spacing w:line="276" w:lineRule="auto"/>
              <w:ind w:right="-2"/>
              <w:rPr>
                <w:rFonts w:ascii="Century Gothic" w:hAnsi="Century Gothic" w:cs="Arial"/>
                <w:szCs w:val="20"/>
                <w:lang w:val="de-DE"/>
              </w:rPr>
            </w:pPr>
            <w:r>
              <w:rPr>
                <w:rFonts w:ascii="Century Gothic" w:hAnsi="Century Gothic" w:cs="Arial"/>
                <w:szCs w:val="20"/>
                <w:lang w:val="de-DE"/>
              </w:rPr>
              <w:t>Name Druckschrift und Unterschrift Zahnarzt</w:t>
            </w:r>
          </w:p>
        </w:tc>
        <w:sdt>
          <w:sdtPr>
            <w:rPr>
              <w:rFonts w:ascii="Century Gothic" w:hAnsi="Century Gothic" w:cs="Arial"/>
              <w:szCs w:val="20"/>
              <w:lang w:val="de-DE"/>
            </w:rPr>
            <w:id w:val="1613326468"/>
            <w:placeholder>
              <w:docPart w:val="78134EBE3B184399952530C60A15093A"/>
            </w:placeholder>
            <w:text/>
          </w:sdtPr>
          <w:sdtContent>
            <w:tc>
              <w:tcPr>
                <w:tcW w:w="61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FFFFFF" w:themeFill="background1"/>
              </w:tcPr>
              <w:p w14:paraId="4D924BF2" w14:textId="2A455C07" w:rsidR="00D61712" w:rsidRPr="00853F41" w:rsidRDefault="00D61712" w:rsidP="00D61712">
                <w:pPr>
                  <w:pStyle w:val="TxBrp4"/>
                  <w:tabs>
                    <w:tab w:val="clear" w:pos="204"/>
                    <w:tab w:val="left" w:pos="567"/>
                    <w:tab w:val="left" w:pos="4111"/>
                  </w:tabs>
                  <w:spacing w:line="276" w:lineRule="auto"/>
                  <w:ind w:right="-2"/>
                  <w:rPr>
                    <w:rFonts w:ascii="Century Gothic" w:hAnsi="Century Gothic" w:cs="Arial"/>
                    <w:szCs w:val="20"/>
                    <w:lang w:val="de-DE"/>
                  </w:rPr>
                </w:pPr>
                <w:r>
                  <w:rPr>
                    <w:rFonts w:ascii="Century Gothic" w:hAnsi="Century Gothic" w:cs="Arial"/>
                    <w:szCs w:val="20"/>
                    <w:lang w:val="de-DE"/>
                  </w:rPr>
                  <w:t xml:space="preserve"> </w:t>
                </w:r>
              </w:p>
            </w:tc>
          </w:sdtContent>
        </w:sdt>
      </w:tr>
    </w:tbl>
    <w:p w14:paraId="6988D3AB" w14:textId="77777777" w:rsidR="006912FA" w:rsidRDefault="006912FA" w:rsidP="003F4CB9">
      <w:pPr>
        <w:spacing w:before="0"/>
        <w:ind w:left="0"/>
        <w:rPr>
          <w:rFonts w:ascii="Century Gothic" w:hAnsi="Century Gothic"/>
          <w:b/>
          <w:bCs/>
          <w:sz w:val="20"/>
          <w:szCs w:val="20"/>
        </w:rPr>
      </w:pPr>
    </w:p>
    <w:p w14:paraId="5C4FD61E" w14:textId="34705EF1" w:rsidR="00387DD3" w:rsidRPr="004954C0" w:rsidRDefault="003F4CB9" w:rsidP="003F4CB9">
      <w:pPr>
        <w:spacing w:before="0"/>
        <w:ind w:left="0"/>
        <w:rPr>
          <w:rFonts w:ascii="Century Gothic" w:hAnsi="Century Gothic"/>
          <w:b/>
          <w:bCs/>
          <w:sz w:val="20"/>
          <w:szCs w:val="20"/>
          <w:u w:val="words"/>
        </w:rPr>
      </w:pPr>
      <w:r w:rsidRPr="003F4CB9">
        <w:rPr>
          <w:rFonts w:ascii="Century Gothic" w:hAnsi="Century Gothic"/>
          <w:b/>
          <w:bCs/>
          <w:sz w:val="20"/>
          <w:szCs w:val="20"/>
        </w:rPr>
        <w:t xml:space="preserve">→ Zurückschicken an: </w:t>
      </w:r>
      <w:hyperlink r:id="rId9" w:history="1">
        <w:r w:rsidR="00626556" w:rsidRPr="003D5FF4">
          <w:rPr>
            <w:rStyle w:val="Hyperlink"/>
            <w:rFonts w:ascii="Century Gothic" w:hAnsi="Century Gothic"/>
            <w:b/>
            <w:bCs/>
            <w:sz w:val="20"/>
            <w:szCs w:val="20"/>
          </w:rPr>
          <w:t>schulverwaltung@schule-ur.ch</w:t>
        </w:r>
      </w:hyperlink>
      <w:r w:rsidR="00626556">
        <w:rPr>
          <w:rFonts w:ascii="Century Gothic" w:hAnsi="Century Gothic"/>
          <w:b/>
          <w:bCs/>
          <w:sz w:val="20"/>
          <w:szCs w:val="20"/>
        </w:rPr>
        <w:t>,</w:t>
      </w:r>
      <w:r w:rsidR="00105399">
        <w:rPr>
          <w:rFonts w:ascii="Century Gothic" w:hAnsi="Century Gothic"/>
          <w:b/>
          <w:bCs/>
          <w:sz w:val="20"/>
          <w:szCs w:val="20"/>
        </w:rPr>
        <w:t xml:space="preserve"> per Klapp</w:t>
      </w:r>
      <w:r w:rsidR="00626556">
        <w:rPr>
          <w:rFonts w:ascii="Century Gothic" w:hAnsi="Century Gothic"/>
          <w:b/>
          <w:bCs/>
          <w:sz w:val="20"/>
          <w:szCs w:val="20"/>
        </w:rPr>
        <w:t xml:space="preserve"> oder per Post</w:t>
      </w:r>
    </w:p>
    <w:sectPr w:rsidR="00387DD3" w:rsidRPr="004954C0" w:rsidSect="00105399">
      <w:headerReference w:type="default" r:id="rId10"/>
      <w:footerReference w:type="default" r:id="rId11"/>
      <w:pgSz w:w="11906" w:h="16838"/>
      <w:pgMar w:top="2098" w:right="1841" w:bottom="851" w:left="1701" w:header="720" w:footer="3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48308" w14:textId="77777777" w:rsidR="006374E9" w:rsidRDefault="006374E9">
      <w:r>
        <w:separator/>
      </w:r>
    </w:p>
  </w:endnote>
  <w:endnote w:type="continuationSeparator" w:id="0">
    <w:p w14:paraId="23987994" w14:textId="77777777" w:rsidR="006374E9" w:rsidRDefault="00637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63AC1" w14:textId="77777777" w:rsidR="00500A7E" w:rsidRPr="00B60333" w:rsidRDefault="00500A7E" w:rsidP="00762EF2">
    <w:pPr>
      <w:pStyle w:val="Fuzeile"/>
      <w:pBdr>
        <w:top w:val="single" w:sz="4" w:space="1" w:color="auto"/>
      </w:pBdr>
      <w:spacing w:before="0"/>
      <w:ind w:left="0"/>
      <w:jc w:val="center"/>
      <w:rPr>
        <w:rFonts w:ascii="Century Gothic" w:hAnsi="Century Gothic"/>
        <w:sz w:val="18"/>
        <w:szCs w:val="18"/>
      </w:rPr>
    </w:pPr>
    <w:r>
      <w:rPr>
        <w:rFonts w:ascii="Century Gothic" w:hAnsi="Century Gothic"/>
        <w:sz w:val="18"/>
        <w:szCs w:val="18"/>
      </w:rPr>
      <w:t>Schule</w:t>
    </w:r>
    <w:r w:rsidRPr="00B60333">
      <w:rPr>
        <w:rFonts w:ascii="Century Gothic" w:hAnsi="Century Gothic"/>
        <w:sz w:val="18"/>
        <w:szCs w:val="18"/>
      </w:rPr>
      <w:t xml:space="preserve"> Unteres Rafzerfeld, S</w:t>
    </w:r>
    <w:r>
      <w:rPr>
        <w:rFonts w:ascii="Century Gothic" w:hAnsi="Century Gothic"/>
        <w:sz w:val="18"/>
        <w:szCs w:val="18"/>
      </w:rPr>
      <w:t>chulverwaltung, Schützenhausstrasse</w:t>
    </w:r>
    <w:r w:rsidRPr="00B60333">
      <w:rPr>
        <w:rFonts w:ascii="Century Gothic" w:hAnsi="Century Gothic"/>
        <w:sz w:val="18"/>
        <w:szCs w:val="18"/>
      </w:rPr>
      <w:t xml:space="preserve"> 16, 8196 Wil</w:t>
    </w:r>
    <w:r>
      <w:rPr>
        <w:rFonts w:ascii="Century Gothic" w:hAnsi="Century Gothic"/>
        <w:sz w:val="18"/>
        <w:szCs w:val="18"/>
      </w:rPr>
      <w:t xml:space="preserve"> ZH</w:t>
    </w:r>
  </w:p>
  <w:p w14:paraId="3378E8AA" w14:textId="7CBA6651" w:rsidR="00500A7E" w:rsidRDefault="00500A7E" w:rsidP="00762EF2">
    <w:pPr>
      <w:pStyle w:val="Fuzeile"/>
      <w:spacing w:before="0"/>
      <w:ind w:left="0"/>
      <w:jc w:val="center"/>
      <w:rPr>
        <w:rFonts w:ascii="Century Gothic" w:hAnsi="Century Gothic"/>
        <w:color w:val="FF0000"/>
        <w:sz w:val="18"/>
        <w:szCs w:val="18"/>
      </w:rPr>
    </w:pPr>
    <w:r w:rsidRPr="00B60333">
      <w:rPr>
        <w:rFonts w:ascii="Century Gothic" w:hAnsi="Century Gothic"/>
        <w:sz w:val="18"/>
        <w:szCs w:val="18"/>
      </w:rPr>
      <w:t>Tel</w:t>
    </w:r>
    <w:r>
      <w:rPr>
        <w:rFonts w:ascii="Century Gothic" w:hAnsi="Century Gothic"/>
        <w:sz w:val="18"/>
        <w:szCs w:val="18"/>
      </w:rPr>
      <w:t>efon</w:t>
    </w:r>
    <w:r w:rsidRPr="00B60333">
      <w:rPr>
        <w:rFonts w:ascii="Century Gothic" w:hAnsi="Century Gothic"/>
        <w:sz w:val="18"/>
        <w:szCs w:val="18"/>
      </w:rPr>
      <w:t xml:space="preserve"> 044 869 90 40 / </w:t>
    </w:r>
    <w:hyperlink r:id="rId1" w:history="1">
      <w:r w:rsidR="00416503" w:rsidRPr="008756DD">
        <w:rPr>
          <w:rStyle w:val="Hyperlink"/>
          <w:rFonts w:ascii="Century Gothic" w:hAnsi="Century Gothic"/>
          <w:sz w:val="18"/>
          <w:szCs w:val="18"/>
        </w:rPr>
        <w:t>schulverwaltung@schule-ur.ch</w:t>
      </w:r>
    </w:hyperlink>
  </w:p>
  <w:p w14:paraId="0E9CB994" w14:textId="77777777" w:rsidR="00416503" w:rsidRDefault="00416503" w:rsidP="00762EF2">
    <w:pPr>
      <w:pStyle w:val="Fuzeile"/>
      <w:spacing w:before="0"/>
      <w:ind w:left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BF131" w14:textId="77777777" w:rsidR="006374E9" w:rsidRDefault="006374E9">
      <w:r>
        <w:separator/>
      </w:r>
    </w:p>
  </w:footnote>
  <w:footnote w:type="continuationSeparator" w:id="0">
    <w:p w14:paraId="112DCDC4" w14:textId="77777777" w:rsidR="006374E9" w:rsidRDefault="006374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B9A0F" w14:textId="3B6A9FAC" w:rsidR="00500A7E" w:rsidRPr="00F75980" w:rsidRDefault="00500A7E" w:rsidP="00F75980">
    <w:pPr>
      <w:pStyle w:val="Kopfzeile"/>
      <w:ind w:left="0"/>
      <w:rPr>
        <w:rFonts w:ascii="Century Gothic" w:hAnsi="Century Gothic"/>
      </w:rPr>
    </w:pPr>
    <w:r>
      <w:rPr>
        <w:rFonts w:ascii="Century Gothic" w:hAnsi="Century Gothic"/>
        <w:noProof/>
        <w:lang w:val="de-CH" w:eastAsia="de-CH"/>
      </w:rPr>
      <w:drawing>
        <wp:anchor distT="0" distB="0" distL="114300" distR="114300" simplePos="0" relativeHeight="251658240" behindDoc="0" locked="0" layoutInCell="1" allowOverlap="1" wp14:anchorId="0DD5F096" wp14:editId="637B642F">
          <wp:simplePos x="0" y="0"/>
          <wp:positionH relativeFrom="margin">
            <wp:posOffset>3105150</wp:posOffset>
          </wp:positionH>
          <wp:positionV relativeFrom="margin">
            <wp:posOffset>-819150</wp:posOffset>
          </wp:positionV>
          <wp:extent cx="2800350" cy="771525"/>
          <wp:effectExtent l="0" t="0" r="0" b="9525"/>
          <wp:wrapSquare wrapText="bothSides"/>
          <wp:docPr id="1498616933" name="Grafik 0" descr="logo-sur_fin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0" descr="logo-sur_fin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035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</w:rPr>
      <w:t>Drei Gemeinden. Unsere Schule.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721E4"/>
    <w:multiLevelType w:val="hybridMultilevel"/>
    <w:tmpl w:val="DDB26FF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8D3C98"/>
    <w:multiLevelType w:val="hybridMultilevel"/>
    <w:tmpl w:val="B57E4B6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4B5991"/>
    <w:multiLevelType w:val="hybridMultilevel"/>
    <w:tmpl w:val="E54E92DC"/>
    <w:lvl w:ilvl="0" w:tplc="498C1188">
      <w:start w:val="4"/>
      <w:numFmt w:val="bullet"/>
      <w:lvlText w:val="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420375"/>
    <w:multiLevelType w:val="hybridMultilevel"/>
    <w:tmpl w:val="C178923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64D322D"/>
    <w:multiLevelType w:val="hybridMultilevel"/>
    <w:tmpl w:val="3AAAF814"/>
    <w:lvl w:ilvl="0" w:tplc="F98AEE5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5243311">
    <w:abstractNumId w:val="2"/>
  </w:num>
  <w:num w:numId="2" w16cid:durableId="2100562614">
    <w:abstractNumId w:val="4"/>
  </w:num>
  <w:num w:numId="3" w16cid:durableId="1274822324">
    <w:abstractNumId w:val="3"/>
  </w:num>
  <w:num w:numId="4" w16cid:durableId="708453989">
    <w:abstractNumId w:val="1"/>
  </w:num>
  <w:num w:numId="5" w16cid:durableId="1579094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Dp8OwH+bP+JSF1ARWJMrAn4YWGJFh7rzKSpJh0VwYzIzcRSuxOlkudv3RThzYCyfp/kjjuzOlRrDZ5dBTygmFw==" w:salt="GHkXq3TDJLQAs6yN3MyyB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CF5"/>
    <w:rsid w:val="00002C1D"/>
    <w:rsid w:val="00033F50"/>
    <w:rsid w:val="00064B8F"/>
    <w:rsid w:val="000A3552"/>
    <w:rsid w:val="000A3C85"/>
    <w:rsid w:val="000E3B3F"/>
    <w:rsid w:val="00105399"/>
    <w:rsid w:val="00115A7B"/>
    <w:rsid w:val="001166FB"/>
    <w:rsid w:val="0017724C"/>
    <w:rsid w:val="001D7D87"/>
    <w:rsid w:val="00211C91"/>
    <w:rsid w:val="00232E70"/>
    <w:rsid w:val="00275481"/>
    <w:rsid w:val="00292D9E"/>
    <w:rsid w:val="002A4763"/>
    <w:rsid w:val="002A7BB5"/>
    <w:rsid w:val="002B3A27"/>
    <w:rsid w:val="00307BB2"/>
    <w:rsid w:val="003154D1"/>
    <w:rsid w:val="003234F1"/>
    <w:rsid w:val="0032419C"/>
    <w:rsid w:val="003352D8"/>
    <w:rsid w:val="00336F0E"/>
    <w:rsid w:val="003473FD"/>
    <w:rsid w:val="00362816"/>
    <w:rsid w:val="00383F00"/>
    <w:rsid w:val="00387DD3"/>
    <w:rsid w:val="00391A88"/>
    <w:rsid w:val="003925AB"/>
    <w:rsid w:val="003A3B85"/>
    <w:rsid w:val="003B3B68"/>
    <w:rsid w:val="003D0B58"/>
    <w:rsid w:val="003E21C2"/>
    <w:rsid w:val="003E4405"/>
    <w:rsid w:val="003F4CB9"/>
    <w:rsid w:val="00401221"/>
    <w:rsid w:val="00416503"/>
    <w:rsid w:val="004213A3"/>
    <w:rsid w:val="00441B4C"/>
    <w:rsid w:val="00457776"/>
    <w:rsid w:val="00484827"/>
    <w:rsid w:val="004903C3"/>
    <w:rsid w:val="004954C0"/>
    <w:rsid w:val="004C6388"/>
    <w:rsid w:val="004D3264"/>
    <w:rsid w:val="004D7662"/>
    <w:rsid w:val="004E1A06"/>
    <w:rsid w:val="00500A7E"/>
    <w:rsid w:val="005013C3"/>
    <w:rsid w:val="00510DA1"/>
    <w:rsid w:val="0051164A"/>
    <w:rsid w:val="005158F8"/>
    <w:rsid w:val="0056395D"/>
    <w:rsid w:val="00584549"/>
    <w:rsid w:val="00591E97"/>
    <w:rsid w:val="005E7386"/>
    <w:rsid w:val="00615DDE"/>
    <w:rsid w:val="00626556"/>
    <w:rsid w:val="006374E9"/>
    <w:rsid w:val="00663922"/>
    <w:rsid w:val="006912FA"/>
    <w:rsid w:val="006B7EB1"/>
    <w:rsid w:val="006F799A"/>
    <w:rsid w:val="007018CA"/>
    <w:rsid w:val="007023DD"/>
    <w:rsid w:val="007445B1"/>
    <w:rsid w:val="00762EF2"/>
    <w:rsid w:val="007923C7"/>
    <w:rsid w:val="0080199D"/>
    <w:rsid w:val="0082027B"/>
    <w:rsid w:val="008316A4"/>
    <w:rsid w:val="00831E90"/>
    <w:rsid w:val="00841AF4"/>
    <w:rsid w:val="00850754"/>
    <w:rsid w:val="0085168F"/>
    <w:rsid w:val="00853F41"/>
    <w:rsid w:val="008B217F"/>
    <w:rsid w:val="008D489E"/>
    <w:rsid w:val="008D5EC9"/>
    <w:rsid w:val="008E1E2F"/>
    <w:rsid w:val="008F60F2"/>
    <w:rsid w:val="0091556E"/>
    <w:rsid w:val="0094241F"/>
    <w:rsid w:val="009851E4"/>
    <w:rsid w:val="009E0FA0"/>
    <w:rsid w:val="009E6CD5"/>
    <w:rsid w:val="00A14B44"/>
    <w:rsid w:val="00A1582B"/>
    <w:rsid w:val="00A158B4"/>
    <w:rsid w:val="00AD0EED"/>
    <w:rsid w:val="00B16563"/>
    <w:rsid w:val="00B96A47"/>
    <w:rsid w:val="00BA2CF5"/>
    <w:rsid w:val="00C06D64"/>
    <w:rsid w:val="00C17F05"/>
    <w:rsid w:val="00C264FB"/>
    <w:rsid w:val="00C34130"/>
    <w:rsid w:val="00C5051D"/>
    <w:rsid w:val="00C61EB9"/>
    <w:rsid w:val="00C86002"/>
    <w:rsid w:val="00C92213"/>
    <w:rsid w:val="00CF0244"/>
    <w:rsid w:val="00D16C44"/>
    <w:rsid w:val="00D30F06"/>
    <w:rsid w:val="00D61712"/>
    <w:rsid w:val="00D959BE"/>
    <w:rsid w:val="00DA00AE"/>
    <w:rsid w:val="00DB0BB4"/>
    <w:rsid w:val="00DB28F1"/>
    <w:rsid w:val="00DD06F7"/>
    <w:rsid w:val="00DE56D6"/>
    <w:rsid w:val="00E0004C"/>
    <w:rsid w:val="00E10A96"/>
    <w:rsid w:val="00E75E6E"/>
    <w:rsid w:val="00E90485"/>
    <w:rsid w:val="00EB5924"/>
    <w:rsid w:val="00EC00E5"/>
    <w:rsid w:val="00EC1E2F"/>
    <w:rsid w:val="00F069A6"/>
    <w:rsid w:val="00F25B3C"/>
    <w:rsid w:val="00F278B7"/>
    <w:rsid w:val="00F40453"/>
    <w:rsid w:val="00F62CC4"/>
    <w:rsid w:val="00F75980"/>
    <w:rsid w:val="00F769DC"/>
    <w:rsid w:val="00F777FA"/>
    <w:rsid w:val="00F90086"/>
    <w:rsid w:val="00FB5909"/>
    <w:rsid w:val="00FF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AEDC185"/>
  <w15:docId w15:val="{74E47624-AF79-4107-9454-32E1D3610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01221"/>
    <w:pPr>
      <w:spacing w:before="120"/>
      <w:ind w:left="357"/>
    </w:pPr>
    <w:rPr>
      <w:sz w:val="22"/>
      <w:szCs w:val="22"/>
      <w:lang w:val="de-DE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32419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32419C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32419C"/>
    <w:rPr>
      <w:rFonts w:ascii="Tahoma" w:hAnsi="Tahoma" w:cs="Tahoma"/>
      <w:sz w:val="16"/>
      <w:szCs w:val="16"/>
    </w:rPr>
  </w:style>
  <w:style w:type="character" w:customStyle="1" w:styleId="KopfzeileZchn">
    <w:name w:val="Kopfzeile Zchn"/>
    <w:link w:val="Kopfzeile"/>
    <w:rsid w:val="00D959BE"/>
    <w:rPr>
      <w:sz w:val="22"/>
      <w:szCs w:val="22"/>
      <w:lang w:val="de-DE" w:eastAsia="en-US"/>
    </w:rPr>
  </w:style>
  <w:style w:type="character" w:styleId="Hyperlink">
    <w:name w:val="Hyperlink"/>
    <w:basedOn w:val="Absatz-Standardschriftart"/>
    <w:uiPriority w:val="99"/>
    <w:unhideWhenUsed/>
    <w:rsid w:val="000A3552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C86002"/>
    <w:pPr>
      <w:spacing w:before="0"/>
      <w:ind w:left="720"/>
      <w:contextualSpacing/>
    </w:pPr>
    <w:rPr>
      <w:rFonts w:ascii="Century Gothic" w:eastAsia="Times New Roman" w:hAnsi="Century Gothic"/>
      <w:sz w:val="20"/>
      <w:szCs w:val="20"/>
      <w:lang w:val="de-CH" w:eastAsia="de-CH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16503"/>
    <w:rPr>
      <w:color w:val="605E5C"/>
      <w:shd w:val="clear" w:color="auto" w:fill="E1DFDD"/>
    </w:rPr>
  </w:style>
  <w:style w:type="paragraph" w:customStyle="1" w:styleId="TxBrp4">
    <w:name w:val="TxBr_p4"/>
    <w:basedOn w:val="Standard"/>
    <w:rsid w:val="00853F41"/>
    <w:pPr>
      <w:widowControl w:val="0"/>
      <w:tabs>
        <w:tab w:val="left" w:pos="204"/>
      </w:tabs>
      <w:autoSpaceDE w:val="0"/>
      <w:autoSpaceDN w:val="0"/>
      <w:adjustRightInd w:val="0"/>
      <w:spacing w:before="0" w:line="240" w:lineRule="atLeast"/>
      <w:ind w:left="0"/>
    </w:pPr>
    <w:rPr>
      <w:rFonts w:ascii="Times New Roman" w:eastAsia="Times New Roman" w:hAnsi="Times New Roman"/>
      <w:sz w:val="20"/>
      <w:szCs w:val="24"/>
      <w:lang w:val="en-US" w:eastAsia="de-DE"/>
    </w:rPr>
  </w:style>
  <w:style w:type="table" w:styleId="Tabellenraster">
    <w:name w:val="Table Grid"/>
    <w:basedOn w:val="NormaleTabelle"/>
    <w:uiPriority w:val="59"/>
    <w:rsid w:val="00853F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75E6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4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8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zm.uzh.ch/de/patienten/downloads/mb-kinder.html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chulverwaltung@schule-ur.ch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chulverwaltung@schule-ur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idi%20Litschi\eWolke\SV\07.%20Organisation,%20Verwaltung\07.09%20Aktuariat,%20Sekretariat\Briefe\Brief%20SVL%20und%20Pr&#228;sidiu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50EC9FDC1424946AD671279B0F6D2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36C4299-EB14-4973-9979-6E3845D8C015}"/>
      </w:docPartPr>
      <w:docPartBody>
        <w:p w:rsidR="00000000" w:rsidRDefault="00B10AAB" w:rsidP="00B10AAB">
          <w:pPr>
            <w:pStyle w:val="350EC9FDC1424946AD671279B0F6D23E"/>
          </w:pPr>
          <w:r w:rsidRPr="000B3F7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175187D637343B286C2F75BEF21D0E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475D97-AE19-4F21-82DF-FAB63FEE5714}"/>
      </w:docPartPr>
      <w:docPartBody>
        <w:p w:rsidR="00000000" w:rsidRDefault="00B10AAB" w:rsidP="00B10AAB">
          <w:pPr>
            <w:pStyle w:val="1175187D637343B286C2F75BEF21D0E8"/>
          </w:pPr>
          <w:r w:rsidRPr="000B3F7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1F33A075CAA4C40A8EC2877FC97120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8A6F3AB-B3F9-496D-B1C0-EDAA4757A16C}"/>
      </w:docPartPr>
      <w:docPartBody>
        <w:p w:rsidR="00000000" w:rsidRDefault="00B10AAB" w:rsidP="00B10AAB">
          <w:pPr>
            <w:pStyle w:val="21F33A075CAA4C40A8EC2877FC97120D"/>
          </w:pPr>
          <w:r w:rsidRPr="000B3F7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805228DD15E4D7E8AA2B7307DD45B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757D62-404F-4C62-9421-AFED4B1E293B}"/>
      </w:docPartPr>
      <w:docPartBody>
        <w:p w:rsidR="00000000" w:rsidRDefault="00B10AAB" w:rsidP="00B10AAB">
          <w:pPr>
            <w:pStyle w:val="B805228DD15E4D7E8AA2B7307DD45B2D"/>
          </w:pPr>
          <w:r w:rsidRPr="000B3F7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906A6917A83465C9ABD2CA6B13AFA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BC8485-5EB6-4B88-B138-CF8E00B46362}"/>
      </w:docPartPr>
      <w:docPartBody>
        <w:p w:rsidR="00000000" w:rsidRDefault="00B10AAB" w:rsidP="00B10AAB">
          <w:pPr>
            <w:pStyle w:val="3906A6917A83465C9ABD2CA6B13AFA7B"/>
          </w:pPr>
          <w:r w:rsidRPr="000B3F7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9F958B7B7DC46EB88C608D866AA2B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1E436F-45C4-485C-B7B2-2EFF6757B493}"/>
      </w:docPartPr>
      <w:docPartBody>
        <w:p w:rsidR="00000000" w:rsidRDefault="00B10AAB" w:rsidP="00B10AAB">
          <w:pPr>
            <w:pStyle w:val="69F958B7B7DC46EB88C608D866AA2BA1"/>
          </w:pPr>
          <w:r w:rsidRPr="000B3F7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3EC9894BCE840E983484E66DE6D986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42379D-5665-409D-94A0-890676B4EBF3}"/>
      </w:docPartPr>
      <w:docPartBody>
        <w:p w:rsidR="00000000" w:rsidRDefault="00B10AAB" w:rsidP="00B10AAB">
          <w:pPr>
            <w:pStyle w:val="F3EC9894BCE840E983484E66DE6D986A"/>
          </w:pPr>
          <w:r w:rsidRPr="000B3F7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C67352C58C8404BAEBB7376032F4B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9503869-447B-4306-86A9-3FE9928E41B9}"/>
      </w:docPartPr>
      <w:docPartBody>
        <w:p w:rsidR="00000000" w:rsidRDefault="00B10AAB" w:rsidP="00B10AAB">
          <w:pPr>
            <w:pStyle w:val="DC67352C58C8404BAEBB7376032F4B48"/>
          </w:pPr>
          <w:r w:rsidRPr="000B3F7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B70819239744FFDB430FB6AC97FC2E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9CF80B-0F28-43F4-8777-9C80621F4E47}"/>
      </w:docPartPr>
      <w:docPartBody>
        <w:p w:rsidR="00000000" w:rsidRDefault="00B10AAB" w:rsidP="00B10AAB">
          <w:pPr>
            <w:pStyle w:val="9B70819239744FFDB430FB6AC97FC2E8"/>
          </w:pPr>
          <w:r w:rsidRPr="000B3F7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8134EBE3B184399952530C60A1509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F1648F-3A49-4B00-9CF8-CAD514646AE9}"/>
      </w:docPartPr>
      <w:docPartBody>
        <w:p w:rsidR="00000000" w:rsidRDefault="00B10AAB" w:rsidP="00B10AAB">
          <w:pPr>
            <w:pStyle w:val="78134EBE3B184399952530C60A15093A"/>
          </w:pPr>
          <w:r w:rsidRPr="000B3F7D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AAB"/>
    <w:rsid w:val="004328FD"/>
    <w:rsid w:val="008D489E"/>
    <w:rsid w:val="00B10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10AAB"/>
    <w:rPr>
      <w:color w:val="666666"/>
    </w:rPr>
  </w:style>
  <w:style w:type="paragraph" w:customStyle="1" w:styleId="350EC9FDC1424946AD671279B0F6D23E">
    <w:name w:val="350EC9FDC1424946AD671279B0F6D23E"/>
    <w:rsid w:val="00B10AAB"/>
  </w:style>
  <w:style w:type="paragraph" w:customStyle="1" w:styleId="489D38D2D6814E36A034E274C94032E6">
    <w:name w:val="489D38D2D6814E36A034E274C94032E6"/>
    <w:rsid w:val="00B10AAB"/>
  </w:style>
  <w:style w:type="paragraph" w:customStyle="1" w:styleId="1175187D637343B286C2F75BEF21D0E8">
    <w:name w:val="1175187D637343B286C2F75BEF21D0E8"/>
    <w:rsid w:val="00B10AAB"/>
  </w:style>
  <w:style w:type="paragraph" w:customStyle="1" w:styleId="D99B9AD949284E05A3E8EC907D8796FD">
    <w:name w:val="D99B9AD949284E05A3E8EC907D8796FD"/>
    <w:rsid w:val="00B10AAB"/>
  </w:style>
  <w:style w:type="paragraph" w:customStyle="1" w:styleId="21F33A075CAA4C40A8EC2877FC97120D">
    <w:name w:val="21F33A075CAA4C40A8EC2877FC97120D"/>
    <w:rsid w:val="00B10AAB"/>
  </w:style>
  <w:style w:type="paragraph" w:customStyle="1" w:styleId="E0A41BF6F08A4598A4C306B7A6CB5F67">
    <w:name w:val="E0A41BF6F08A4598A4C306B7A6CB5F67"/>
    <w:rsid w:val="00B10AAB"/>
  </w:style>
  <w:style w:type="paragraph" w:customStyle="1" w:styleId="B805228DD15E4D7E8AA2B7307DD45B2D">
    <w:name w:val="B805228DD15E4D7E8AA2B7307DD45B2D"/>
    <w:rsid w:val="00B10AAB"/>
  </w:style>
  <w:style w:type="paragraph" w:customStyle="1" w:styleId="F62D9D21A9CE4991AF3C92014DF50A75">
    <w:name w:val="F62D9D21A9CE4991AF3C92014DF50A75"/>
    <w:rsid w:val="00B10AAB"/>
  </w:style>
  <w:style w:type="paragraph" w:customStyle="1" w:styleId="3906A6917A83465C9ABD2CA6B13AFA7B">
    <w:name w:val="3906A6917A83465C9ABD2CA6B13AFA7B"/>
    <w:rsid w:val="00B10AAB"/>
  </w:style>
  <w:style w:type="paragraph" w:customStyle="1" w:styleId="69F958B7B7DC46EB88C608D866AA2BA1">
    <w:name w:val="69F958B7B7DC46EB88C608D866AA2BA1"/>
    <w:rsid w:val="00B10AAB"/>
  </w:style>
  <w:style w:type="paragraph" w:customStyle="1" w:styleId="F3EC9894BCE840E983484E66DE6D986A">
    <w:name w:val="F3EC9894BCE840E983484E66DE6D986A"/>
    <w:rsid w:val="00B10AAB"/>
  </w:style>
  <w:style w:type="paragraph" w:customStyle="1" w:styleId="DC67352C58C8404BAEBB7376032F4B48">
    <w:name w:val="DC67352C58C8404BAEBB7376032F4B48"/>
    <w:rsid w:val="00B10AAB"/>
  </w:style>
  <w:style w:type="paragraph" w:customStyle="1" w:styleId="1189BAAEE9094A4B9485E6B1504F05B0">
    <w:name w:val="1189BAAEE9094A4B9485E6B1504F05B0"/>
    <w:rsid w:val="00B10AAB"/>
  </w:style>
  <w:style w:type="paragraph" w:customStyle="1" w:styleId="9B70819239744FFDB430FB6AC97FC2E8">
    <w:name w:val="9B70819239744FFDB430FB6AC97FC2E8"/>
    <w:rsid w:val="00B10AAB"/>
  </w:style>
  <w:style w:type="paragraph" w:customStyle="1" w:styleId="78134EBE3B184399952530C60A15093A">
    <w:name w:val="78134EBE3B184399952530C60A15093A"/>
    <w:rsid w:val="00B10AA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98FF6C-A1C7-44C3-BFE2-D174C54D4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 SVL und Präsidium</Template>
  <TotalTime>0</TotalTime>
  <Pages>1</Pages>
  <Words>196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Heidi Litschi</dc:creator>
  <cp:lastModifiedBy>Tanja Ledermann</cp:lastModifiedBy>
  <cp:revision>24</cp:revision>
  <cp:lastPrinted>2026-08-20T06:32:00Z</cp:lastPrinted>
  <dcterms:created xsi:type="dcterms:W3CDTF">2020-10-06T13:37:00Z</dcterms:created>
  <dcterms:modified xsi:type="dcterms:W3CDTF">2026-08-20T06:59:00Z</dcterms:modified>
</cp:coreProperties>
</file>