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0F0DD" w14:textId="64B66BC8" w:rsidR="00DA00AE" w:rsidRPr="00A63612" w:rsidRDefault="00046D86" w:rsidP="003F4CB9">
      <w:pPr>
        <w:spacing w:before="0"/>
        <w:ind w:left="0"/>
        <w:rPr>
          <w:rFonts w:ascii="Century Gothic" w:hAnsi="Century Gothic"/>
          <w:b/>
          <w:bCs/>
          <w:sz w:val="12"/>
          <w:szCs w:val="12"/>
        </w:rPr>
      </w:pPr>
      <w:r>
        <w:rPr>
          <w:rFonts w:ascii="Century Gothic" w:hAnsi="Century Gothic"/>
          <w:b/>
          <w:bCs/>
          <w:sz w:val="36"/>
          <w:szCs w:val="36"/>
        </w:rPr>
        <w:t>Notfall</w:t>
      </w:r>
      <w:r w:rsidR="00186D9D">
        <w:rPr>
          <w:rFonts w:ascii="Century Gothic" w:hAnsi="Century Gothic"/>
          <w:b/>
          <w:bCs/>
          <w:sz w:val="36"/>
          <w:szCs w:val="36"/>
        </w:rPr>
        <w:t>- und Gesundheits</w:t>
      </w:r>
      <w:r>
        <w:rPr>
          <w:rFonts w:ascii="Century Gothic" w:hAnsi="Century Gothic"/>
          <w:b/>
          <w:bCs/>
          <w:sz w:val="36"/>
          <w:szCs w:val="36"/>
        </w:rPr>
        <w:t>informationen</w:t>
      </w:r>
      <w:r w:rsidR="00A63612">
        <w:rPr>
          <w:rFonts w:ascii="Century Gothic" w:hAnsi="Century Gothic"/>
          <w:b/>
          <w:bCs/>
          <w:sz w:val="36"/>
          <w:szCs w:val="36"/>
        </w:rPr>
        <w:br/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2310"/>
        <w:gridCol w:w="2221"/>
        <w:gridCol w:w="2120"/>
        <w:gridCol w:w="2700"/>
      </w:tblGrid>
      <w:tr w:rsidR="00046D86" w:rsidRPr="00853F41" w14:paraId="64F9C095" w14:textId="77777777" w:rsidTr="00046D86">
        <w:trPr>
          <w:trHeight w:val="431"/>
        </w:trPr>
        <w:tc>
          <w:tcPr>
            <w:tcW w:w="9351" w:type="dxa"/>
            <w:gridSpan w:val="4"/>
            <w:shd w:val="clear" w:color="auto" w:fill="F2F2F2" w:themeFill="background1" w:themeFillShade="F2"/>
          </w:tcPr>
          <w:p w14:paraId="527EC934" w14:textId="53997520" w:rsidR="00046D86" w:rsidRPr="00186D9D" w:rsidRDefault="00046D86" w:rsidP="00186D9D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/>
                <w:b/>
                <w:bCs/>
                <w:szCs w:val="20"/>
              </w:rPr>
            </w:pPr>
            <w:r>
              <w:rPr>
                <w:rFonts w:ascii="Century Gothic" w:hAnsi="Century Gothic"/>
                <w:b/>
                <w:bCs/>
                <w:szCs w:val="20"/>
              </w:rPr>
              <w:t>Liebe</w:t>
            </w:r>
            <w:r w:rsidRPr="008F60F2">
              <w:rPr>
                <w:rFonts w:ascii="Century Gothic" w:hAnsi="Century Gothic"/>
                <w:b/>
                <w:bCs/>
                <w:szCs w:val="20"/>
              </w:rPr>
              <w:t xml:space="preserve"> </w:t>
            </w:r>
            <w:proofErr w:type="spellStart"/>
            <w:r w:rsidRPr="008F60F2">
              <w:rPr>
                <w:rFonts w:ascii="Century Gothic" w:hAnsi="Century Gothic"/>
                <w:b/>
                <w:bCs/>
                <w:szCs w:val="20"/>
              </w:rPr>
              <w:t>Eltern</w:t>
            </w:r>
            <w:proofErr w:type="spellEnd"/>
            <w:r w:rsidRPr="008F60F2">
              <w:rPr>
                <w:rFonts w:ascii="Century Gothic" w:hAnsi="Century Gothic"/>
                <w:b/>
                <w:bCs/>
                <w:szCs w:val="20"/>
              </w:rPr>
              <w:t xml:space="preserve"> und </w:t>
            </w:r>
            <w:proofErr w:type="spellStart"/>
            <w:r w:rsidRPr="008F60F2">
              <w:rPr>
                <w:rFonts w:ascii="Century Gothic" w:hAnsi="Century Gothic"/>
                <w:b/>
                <w:bCs/>
                <w:szCs w:val="20"/>
              </w:rPr>
              <w:t>Erziehungsberechtigte</w:t>
            </w:r>
            <w:proofErr w:type="spellEnd"/>
            <w:r w:rsidR="00186D9D">
              <w:rPr>
                <w:rFonts w:ascii="Century Gothic" w:hAnsi="Century Gothic"/>
                <w:b/>
                <w:bCs/>
                <w:szCs w:val="20"/>
              </w:rPr>
              <w:t>, b</w:t>
            </w:r>
            <w:r>
              <w:rPr>
                <w:rFonts w:ascii="Century Gothic" w:hAnsi="Century Gothic"/>
                <w:b/>
                <w:bCs/>
                <w:szCs w:val="20"/>
              </w:rPr>
              <w:t xml:space="preserve">itte </w:t>
            </w:r>
            <w:proofErr w:type="spellStart"/>
            <w:r>
              <w:rPr>
                <w:rFonts w:ascii="Century Gothic" w:hAnsi="Century Gothic"/>
                <w:b/>
                <w:bCs/>
                <w:szCs w:val="20"/>
              </w:rPr>
              <w:t>füllen</w:t>
            </w:r>
            <w:proofErr w:type="spellEnd"/>
            <w:r>
              <w:rPr>
                <w:rFonts w:ascii="Century Gothic" w:hAnsi="Century Gothic"/>
                <w:b/>
                <w:bCs/>
                <w:szCs w:val="20"/>
              </w:rPr>
              <w:t xml:space="preserve"> Sie dieses Notfallblatt </w:t>
            </w:r>
            <w:proofErr w:type="spellStart"/>
            <w:r>
              <w:rPr>
                <w:rFonts w:ascii="Century Gothic" w:hAnsi="Century Gothic"/>
                <w:b/>
                <w:bCs/>
                <w:szCs w:val="20"/>
              </w:rPr>
              <w:t>sorgfältig</w:t>
            </w:r>
            <w:proofErr w:type="spellEnd"/>
            <w:r>
              <w:rPr>
                <w:rFonts w:ascii="Century Gothic" w:hAnsi="Century Gothic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Cs w:val="20"/>
              </w:rPr>
              <w:t>aus.</w:t>
            </w:r>
            <w:proofErr w:type="spellEnd"/>
            <w:r>
              <w:rPr>
                <w:rFonts w:ascii="Century Gothic" w:hAnsi="Century Gothic"/>
                <w:b/>
                <w:bCs/>
                <w:szCs w:val="20"/>
              </w:rPr>
              <w:t xml:space="preserve"> </w:t>
            </w:r>
            <w:r w:rsidR="00186D9D">
              <w:rPr>
                <w:rFonts w:ascii="Century Gothic" w:hAnsi="Century Gothic"/>
                <w:sz w:val="18"/>
                <w:szCs w:val="18"/>
              </w:rPr>
              <w:br/>
            </w:r>
            <w:r w:rsidRPr="00186D9D">
              <w:rPr>
                <w:rFonts w:ascii="Century Gothic" w:hAnsi="Century Gothic"/>
                <w:sz w:val="18"/>
                <w:szCs w:val="18"/>
              </w:rPr>
              <w:t xml:space="preserve">Die </w:t>
            </w:r>
            <w:proofErr w:type="spellStart"/>
            <w:r w:rsidRPr="00186D9D">
              <w:rPr>
                <w:rFonts w:ascii="Century Gothic" w:hAnsi="Century Gothic"/>
                <w:sz w:val="18"/>
                <w:szCs w:val="18"/>
              </w:rPr>
              <w:t>Daten</w:t>
            </w:r>
            <w:proofErr w:type="spellEnd"/>
            <w:r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186D9D">
              <w:rPr>
                <w:rFonts w:ascii="Century Gothic" w:hAnsi="Century Gothic"/>
                <w:sz w:val="18"/>
                <w:szCs w:val="18"/>
              </w:rPr>
              <w:t>werden</w:t>
            </w:r>
            <w:proofErr w:type="spellEnd"/>
            <w:r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ausschliesslich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zur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Gewährleistung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der Sicherheit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Ihres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Kindes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während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des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Schulbetriebs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verwendet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und </w:t>
            </w:r>
            <w:proofErr w:type="spellStart"/>
            <w:r w:rsidRPr="00186D9D">
              <w:rPr>
                <w:rFonts w:ascii="Century Gothic" w:hAnsi="Century Gothic"/>
                <w:sz w:val="18"/>
                <w:szCs w:val="18"/>
              </w:rPr>
              <w:t>vertraulich</w:t>
            </w:r>
            <w:proofErr w:type="spellEnd"/>
            <w:r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Pr="00186D9D">
              <w:rPr>
                <w:rFonts w:ascii="Century Gothic" w:hAnsi="Century Gothic"/>
                <w:sz w:val="18"/>
                <w:szCs w:val="18"/>
              </w:rPr>
              <w:t>behandelt</w:t>
            </w:r>
            <w:proofErr w:type="spellEnd"/>
            <w:r w:rsidRPr="00186D9D">
              <w:rPr>
                <w:rFonts w:ascii="Century Gothic" w:hAnsi="Century Gothic"/>
                <w:sz w:val="18"/>
                <w:szCs w:val="18"/>
              </w:rPr>
              <w:t>.</w:t>
            </w:r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Zugriff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haben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nur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Mitarbeitende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der Schule Unteres Rafzerfeld,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welche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diese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Informationen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zur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Erfüllung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ihrer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Aufgaben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proofErr w:type="spellStart"/>
            <w:r w:rsidR="00186D9D" w:rsidRPr="00186D9D">
              <w:rPr>
                <w:rFonts w:ascii="Century Gothic" w:hAnsi="Century Gothic"/>
                <w:sz w:val="18"/>
                <w:szCs w:val="18"/>
              </w:rPr>
              <w:t>benötigen</w:t>
            </w:r>
            <w:proofErr w:type="spellEnd"/>
            <w:r w:rsidR="00186D9D" w:rsidRPr="00186D9D">
              <w:rPr>
                <w:rFonts w:ascii="Century Gothic" w:hAnsi="Century Gothic"/>
                <w:sz w:val="18"/>
                <w:szCs w:val="18"/>
              </w:rPr>
              <w:t>.</w:t>
            </w:r>
          </w:p>
        </w:tc>
      </w:tr>
      <w:tr w:rsidR="00203951" w:rsidRPr="00853F41" w14:paraId="0EA24D01" w14:textId="13AA2C6E" w:rsidTr="00A510F3">
        <w:trPr>
          <w:trHeight w:val="378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51B991C2" w14:textId="77777777" w:rsidR="00203951" w:rsidRPr="00A510F3" w:rsidRDefault="00203951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Nachname Kind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367029541"/>
            <w:placeholder>
              <w:docPart w:val="F61D0B345FD940C18576EC1A15D7DE99"/>
            </w:placeholder>
            <w:text/>
          </w:sdtPr>
          <w:sdtContent>
            <w:tc>
              <w:tcPr>
                <w:tcW w:w="2221" w:type="dxa"/>
                <w:vAlign w:val="center"/>
              </w:tcPr>
              <w:p w14:paraId="5719AA2C" w14:textId="0E9E74E9" w:rsidR="00203951" w:rsidRPr="00A510F3" w:rsidRDefault="00203951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  <w:r w:rsidRPr="00A510F3">
                  <w:rPr>
                    <w:rFonts w:ascii="Century Gothic" w:hAnsi="Century Gothic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62653FD3" w14:textId="3CBE309E" w:rsidR="00203951" w:rsidRPr="00A510F3" w:rsidRDefault="00203951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left="-1229" w:right="-2" w:firstLine="1134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Vorname Kind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-1892257338"/>
            <w:placeholder>
              <w:docPart w:val="92E5EBC4280640E0A389A57A1DF4251A"/>
            </w:placeholder>
            <w:text/>
          </w:sdtPr>
          <w:sdtContent>
            <w:tc>
              <w:tcPr>
                <w:tcW w:w="2700" w:type="dxa"/>
                <w:vAlign w:val="center"/>
              </w:tcPr>
              <w:p w14:paraId="02773BA0" w14:textId="4647132E" w:rsidR="00203951" w:rsidRPr="00A510F3" w:rsidRDefault="00203951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left="-1229" w:right="-2" w:firstLine="1134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</w:tr>
      <w:tr w:rsidR="00203951" w:rsidRPr="00853F41" w14:paraId="46E75ADA" w14:textId="33371D6D" w:rsidTr="00A510F3">
        <w:trPr>
          <w:trHeight w:val="398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0370CBE0" w14:textId="3E70DEA6" w:rsidR="00203951" w:rsidRPr="00A510F3" w:rsidRDefault="00203951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Geburtsdatum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1826852107"/>
            <w:placeholder>
              <w:docPart w:val="BCB2A7A118A14C4DB394023087A80CF8"/>
            </w:placeholder>
            <w:text/>
          </w:sdtPr>
          <w:sdtContent>
            <w:tc>
              <w:tcPr>
                <w:tcW w:w="2221" w:type="dxa"/>
                <w:shd w:val="clear" w:color="auto" w:fill="FFFFFF" w:themeFill="background1"/>
                <w:vAlign w:val="center"/>
              </w:tcPr>
              <w:p w14:paraId="1949FFCF" w14:textId="77777777" w:rsidR="00203951" w:rsidRPr="00A510F3" w:rsidRDefault="00203951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1AEFAAB5" w14:textId="7F230BE2" w:rsidR="00203951" w:rsidRPr="00A510F3" w:rsidRDefault="00C856F4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left="-1229" w:right="-2" w:firstLine="1134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de-DE"/>
              </w:rPr>
              <w:t>Klasse / Lehrperson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429780073"/>
            <w:placeholder>
              <w:docPart w:val="B78BAB4B9435481E8794B534EBFE5BC7"/>
            </w:placeholder>
            <w:text/>
          </w:sdtPr>
          <w:sdtContent>
            <w:tc>
              <w:tcPr>
                <w:tcW w:w="2700" w:type="dxa"/>
                <w:shd w:val="clear" w:color="auto" w:fill="FFFFFF" w:themeFill="background1"/>
                <w:vAlign w:val="center"/>
              </w:tcPr>
              <w:p w14:paraId="6470B032" w14:textId="0FADC9B3" w:rsidR="00203951" w:rsidRPr="00A510F3" w:rsidRDefault="00203951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left="-1229" w:right="-2" w:firstLine="1134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</w:tr>
      <w:tr w:rsidR="00046D86" w:rsidRPr="00853F41" w14:paraId="7FA0BBBF" w14:textId="52245796" w:rsidTr="00A510F3">
        <w:trPr>
          <w:trHeight w:val="418"/>
        </w:trPr>
        <w:tc>
          <w:tcPr>
            <w:tcW w:w="9351" w:type="dxa"/>
            <w:gridSpan w:val="4"/>
            <w:shd w:val="clear" w:color="auto" w:fill="F2F2F2" w:themeFill="background1" w:themeFillShade="F2"/>
            <w:vAlign w:val="center"/>
          </w:tcPr>
          <w:p w14:paraId="57410522" w14:textId="75F15893" w:rsidR="00046D86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b/>
                <w:bCs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b/>
                <w:bCs/>
                <w:sz w:val="18"/>
                <w:szCs w:val="18"/>
                <w:lang w:val="de-DE"/>
              </w:rPr>
              <w:t>Notfallkontakt 1)</w:t>
            </w:r>
          </w:p>
        </w:tc>
      </w:tr>
      <w:tr w:rsidR="00046D86" w:rsidRPr="00853F41" w14:paraId="45E44A71" w14:textId="746EDBEA" w:rsidTr="00A510F3">
        <w:trPr>
          <w:trHeight w:val="412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544F80E0" w14:textId="62AFB9CB" w:rsidR="00046D86" w:rsidRPr="00A510F3" w:rsidRDefault="00046D86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Nachname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552815274"/>
            <w:placeholder>
              <w:docPart w:val="250DDA459A8349F29FDFE0654EDFBD16"/>
            </w:placeholder>
            <w:text/>
          </w:sdtPr>
          <w:sdtContent>
            <w:tc>
              <w:tcPr>
                <w:tcW w:w="2221" w:type="dxa"/>
                <w:vAlign w:val="center"/>
              </w:tcPr>
              <w:p w14:paraId="09100033" w14:textId="77777777" w:rsidR="00046D86" w:rsidRPr="00A510F3" w:rsidRDefault="00046D86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0FE8B534" w14:textId="2EC2D34D" w:rsidR="00046D86" w:rsidRPr="00A510F3" w:rsidRDefault="00046D86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left="-1229" w:right="-2" w:firstLine="1134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Vorname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-1966955971"/>
            <w:placeholder>
              <w:docPart w:val="BC5D3112456844ABB910CBE8E7173EF9"/>
            </w:placeholder>
            <w:text/>
          </w:sdtPr>
          <w:sdtContent>
            <w:tc>
              <w:tcPr>
                <w:tcW w:w="2700" w:type="dxa"/>
                <w:vAlign w:val="center"/>
              </w:tcPr>
              <w:p w14:paraId="5BF795CB" w14:textId="2FF9C6C7" w:rsidR="00046D86" w:rsidRPr="00A510F3" w:rsidRDefault="00046D86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left="-1229" w:right="-2" w:firstLine="1134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</w:tr>
      <w:tr w:rsidR="00046D86" w:rsidRPr="00853F41" w14:paraId="2CBE347F" w14:textId="77777777" w:rsidTr="00A510F3">
        <w:trPr>
          <w:trHeight w:val="417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0DE6DBDD" w14:textId="29AB947F" w:rsidR="00046D86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Handynummer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-2011817213"/>
            <w:placeholder>
              <w:docPart w:val="5A7EA3B15A274560AABAE797EE50F526"/>
            </w:placeholder>
            <w:text/>
          </w:sdtPr>
          <w:sdtContent>
            <w:tc>
              <w:tcPr>
                <w:tcW w:w="2221" w:type="dxa"/>
                <w:vAlign w:val="center"/>
              </w:tcPr>
              <w:p w14:paraId="6C8D7178" w14:textId="727D81E2" w:rsidR="00046D86" w:rsidRPr="00A510F3" w:rsidRDefault="00046D86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0946EDAD" w14:textId="11F7EFB5" w:rsidR="00046D86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left="-1229" w:right="-2" w:firstLine="1134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Beziehung zum Kind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-1664609792"/>
            <w:placeholder>
              <w:docPart w:val="79E4CDDC5468431E8B6D1F1EE848FD05"/>
            </w:placeholder>
            <w:text/>
          </w:sdtPr>
          <w:sdtContent>
            <w:tc>
              <w:tcPr>
                <w:tcW w:w="2700" w:type="dxa"/>
                <w:vAlign w:val="center"/>
              </w:tcPr>
              <w:p w14:paraId="0118BAAD" w14:textId="17704206" w:rsidR="00046D86" w:rsidRPr="00A510F3" w:rsidRDefault="00046D86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left="-1229" w:right="-2" w:firstLine="1134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</w:tr>
      <w:tr w:rsidR="00186D9D" w:rsidRPr="00853F41" w14:paraId="08689CD1" w14:textId="77777777" w:rsidTr="00A510F3">
        <w:trPr>
          <w:trHeight w:val="410"/>
        </w:trPr>
        <w:tc>
          <w:tcPr>
            <w:tcW w:w="9351" w:type="dxa"/>
            <w:gridSpan w:val="4"/>
            <w:shd w:val="clear" w:color="auto" w:fill="F2F2F2" w:themeFill="background1" w:themeFillShade="F2"/>
            <w:vAlign w:val="center"/>
          </w:tcPr>
          <w:p w14:paraId="43EA23B5" w14:textId="5CEA5075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b/>
                <w:bCs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b/>
                <w:bCs/>
                <w:sz w:val="18"/>
                <w:szCs w:val="18"/>
                <w:lang w:val="de-DE"/>
              </w:rPr>
              <w:t>Notfallkontakt 2)</w:t>
            </w:r>
          </w:p>
        </w:tc>
      </w:tr>
      <w:tr w:rsidR="00186D9D" w:rsidRPr="00046D86" w14:paraId="781B5CFC" w14:textId="77777777" w:rsidTr="00A510F3">
        <w:trPr>
          <w:trHeight w:val="404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08F489F9" w14:textId="77777777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Nachname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264809931"/>
            <w:placeholder>
              <w:docPart w:val="93156F1C652A484E97275B02A50DD4D3"/>
            </w:placeholder>
            <w:text/>
          </w:sdtPr>
          <w:sdtContent>
            <w:tc>
              <w:tcPr>
                <w:tcW w:w="2221" w:type="dxa"/>
                <w:vAlign w:val="center"/>
              </w:tcPr>
              <w:p w14:paraId="285DBBE6" w14:textId="77777777" w:rsidR="00186D9D" w:rsidRPr="00A510F3" w:rsidRDefault="00186D9D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2EFE2100" w14:textId="77777777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left="-1229" w:right="-2" w:firstLine="1134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Vorname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-1304223305"/>
            <w:placeholder>
              <w:docPart w:val="45338C4539D64202B806897E666C25A4"/>
            </w:placeholder>
            <w:text/>
          </w:sdtPr>
          <w:sdtContent>
            <w:tc>
              <w:tcPr>
                <w:tcW w:w="2700" w:type="dxa"/>
                <w:vAlign w:val="center"/>
              </w:tcPr>
              <w:p w14:paraId="6644CA8C" w14:textId="77777777" w:rsidR="00186D9D" w:rsidRPr="00A510F3" w:rsidRDefault="00186D9D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left="-1229" w:right="-2" w:firstLine="1134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</w:tr>
      <w:tr w:rsidR="00186D9D" w14:paraId="32CEEA1E" w14:textId="77777777" w:rsidTr="00A510F3">
        <w:trPr>
          <w:trHeight w:val="410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4CCB209D" w14:textId="77777777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Handynummer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-1283414790"/>
            <w:placeholder>
              <w:docPart w:val="67971EC6154C425C9339079BD0A8A90B"/>
            </w:placeholder>
            <w:text/>
          </w:sdtPr>
          <w:sdtContent>
            <w:tc>
              <w:tcPr>
                <w:tcW w:w="2221" w:type="dxa"/>
                <w:vAlign w:val="center"/>
              </w:tcPr>
              <w:p w14:paraId="27AF049F" w14:textId="77777777" w:rsidR="00186D9D" w:rsidRPr="00A510F3" w:rsidRDefault="00186D9D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00511C96" w14:textId="77777777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left="-1229" w:right="-2" w:firstLine="1134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Beziehung zum Kind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1761249349"/>
            <w:placeholder>
              <w:docPart w:val="C1DEE69E913047CEB35C7CE4B0BAC632"/>
            </w:placeholder>
            <w:text/>
          </w:sdtPr>
          <w:sdtContent>
            <w:tc>
              <w:tcPr>
                <w:tcW w:w="2700" w:type="dxa"/>
                <w:vAlign w:val="center"/>
              </w:tcPr>
              <w:p w14:paraId="42C24B48" w14:textId="77777777" w:rsidR="00186D9D" w:rsidRPr="00A510F3" w:rsidRDefault="00186D9D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left="-1229" w:right="-2" w:firstLine="1134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</w:tr>
    </w:tbl>
    <w:p w14:paraId="096890AC" w14:textId="4E6E7ADD" w:rsidR="008F60F2" w:rsidRDefault="008F60F2" w:rsidP="003F4CB9">
      <w:pPr>
        <w:spacing w:before="0"/>
        <w:ind w:left="0"/>
        <w:rPr>
          <w:rFonts w:ascii="Century Gothic" w:hAnsi="Century Gothic"/>
          <w:sz w:val="20"/>
          <w:szCs w:val="20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681"/>
        <w:gridCol w:w="992"/>
        <w:gridCol w:w="4678"/>
      </w:tblGrid>
      <w:tr w:rsidR="00186D9D" w:rsidRPr="00AF7EF5" w14:paraId="0F29156B" w14:textId="16DBAEFB" w:rsidTr="006F16F7">
        <w:trPr>
          <w:trHeight w:val="603"/>
        </w:trPr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14:paraId="6C939911" w14:textId="77777777" w:rsidR="00186D9D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b/>
                <w:bCs/>
                <w:szCs w:val="20"/>
              </w:rPr>
            </w:pPr>
            <w:proofErr w:type="spellStart"/>
            <w:r>
              <w:rPr>
                <w:rFonts w:ascii="Century Gothic" w:hAnsi="Century Gothic" w:cs="Arial"/>
                <w:b/>
                <w:bCs/>
                <w:szCs w:val="20"/>
              </w:rPr>
              <w:t>Gesundheitsinformationen</w:t>
            </w:r>
            <w:proofErr w:type="spellEnd"/>
          </w:p>
          <w:p w14:paraId="04D48A2F" w14:textId="40E5392F" w:rsidR="00186D9D" w:rsidRPr="00186D9D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b/>
                <w:bCs/>
                <w:szCs w:val="20"/>
                <w:lang w:val="de-DE"/>
              </w:rPr>
            </w:pPr>
            <w:r>
              <w:rPr>
                <w:rFonts w:ascii="Century Gothic" w:hAnsi="Century Gothic" w:cs="Arial"/>
                <w:b/>
                <w:bCs/>
                <w:szCs w:val="20"/>
              </w:rPr>
              <w:t xml:space="preserve">Bitte </w:t>
            </w:r>
            <w:proofErr w:type="spellStart"/>
            <w:r w:rsidR="00830914">
              <w:rPr>
                <w:rFonts w:ascii="Century Gothic" w:hAnsi="Century Gothic" w:cs="Arial"/>
                <w:b/>
                <w:bCs/>
                <w:szCs w:val="20"/>
              </w:rPr>
              <w:t>Z</w:t>
            </w:r>
            <w:r>
              <w:rPr>
                <w:rFonts w:ascii="Century Gothic" w:hAnsi="Century Gothic" w:cs="Arial"/>
                <w:b/>
                <w:bCs/>
                <w:szCs w:val="20"/>
              </w:rPr>
              <w:t>utreffendes</w:t>
            </w:r>
            <w:proofErr w:type="spellEnd"/>
            <w:r>
              <w:rPr>
                <w:rFonts w:ascii="Century Gothic" w:hAnsi="Century Gothic" w:cs="Arial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b/>
                <w:bCs/>
                <w:szCs w:val="20"/>
              </w:rPr>
              <w:t>ankreuzen</w:t>
            </w:r>
            <w:proofErr w:type="spellEnd"/>
            <w:r>
              <w:rPr>
                <w:rFonts w:ascii="Century Gothic" w:hAnsi="Century Gothic" w:cs="Arial"/>
                <w:b/>
                <w:bCs/>
                <w:szCs w:val="20"/>
              </w:rPr>
              <w:t xml:space="preserve"> und </w:t>
            </w:r>
            <w:proofErr w:type="spellStart"/>
            <w:r>
              <w:rPr>
                <w:rFonts w:ascii="Century Gothic" w:hAnsi="Century Gothic" w:cs="Arial"/>
                <w:b/>
                <w:bCs/>
                <w:szCs w:val="20"/>
              </w:rPr>
              <w:t>bei</w:t>
            </w:r>
            <w:proofErr w:type="spellEnd"/>
            <w:r>
              <w:rPr>
                <w:rFonts w:ascii="Century Gothic" w:hAnsi="Century Gothic" w:cs="Arial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b/>
                <w:bCs/>
                <w:szCs w:val="20"/>
              </w:rPr>
              <w:t>einem</w:t>
            </w:r>
            <w:proofErr w:type="spellEnd"/>
            <w:r>
              <w:rPr>
                <w:rFonts w:ascii="Century Gothic" w:hAnsi="Century Gothic" w:cs="Arial"/>
                <w:b/>
                <w:bCs/>
                <w:szCs w:val="20"/>
              </w:rPr>
              <w:t xml:space="preserve"> “ja”</w:t>
            </w:r>
            <w:r w:rsidR="00A63612">
              <w:rPr>
                <w:rFonts w:ascii="Century Gothic" w:hAnsi="Century Gothic" w:cs="Arial"/>
                <w:b/>
                <w:bCs/>
                <w:szCs w:val="20"/>
              </w:rPr>
              <w:t xml:space="preserve"> </w:t>
            </w:r>
            <w:proofErr w:type="spellStart"/>
            <w:r w:rsidR="00A63612">
              <w:rPr>
                <w:rFonts w:ascii="Century Gothic" w:hAnsi="Century Gothic" w:cs="Arial"/>
                <w:b/>
                <w:bCs/>
                <w:szCs w:val="20"/>
              </w:rPr>
              <w:t>weitere</w:t>
            </w:r>
            <w:proofErr w:type="spellEnd"/>
            <w:r w:rsidR="00A63612">
              <w:rPr>
                <w:rFonts w:ascii="Century Gothic" w:hAnsi="Century Gothic" w:cs="Arial"/>
                <w:b/>
                <w:bCs/>
                <w:szCs w:val="20"/>
              </w:rPr>
              <w:t xml:space="preserve"> Details </w:t>
            </w:r>
            <w:proofErr w:type="spellStart"/>
            <w:r w:rsidR="00A63612">
              <w:rPr>
                <w:rFonts w:ascii="Century Gothic" w:hAnsi="Century Gothic" w:cs="Arial"/>
                <w:b/>
                <w:bCs/>
                <w:szCs w:val="20"/>
              </w:rPr>
              <w:t>hinzufügen</w:t>
            </w:r>
            <w:proofErr w:type="spellEnd"/>
            <w:r w:rsidR="00A63612">
              <w:rPr>
                <w:rFonts w:ascii="Century Gothic" w:hAnsi="Century Gothic" w:cs="Arial"/>
                <w:b/>
                <w:bCs/>
                <w:szCs w:val="20"/>
              </w:rPr>
              <w:t>.</w:t>
            </w:r>
          </w:p>
        </w:tc>
      </w:tr>
      <w:tr w:rsidR="00186D9D" w:rsidRPr="00AF7EF5" w14:paraId="4A8702DA" w14:textId="68C5ECFC" w:rsidTr="006F16F7">
        <w:trPr>
          <w:trHeight w:val="567"/>
        </w:trPr>
        <w:tc>
          <w:tcPr>
            <w:tcW w:w="3681" w:type="dxa"/>
            <w:shd w:val="clear" w:color="auto" w:fill="F2F2F2" w:themeFill="background1" w:themeFillShade="F2"/>
            <w:vAlign w:val="center"/>
          </w:tcPr>
          <w:p w14:paraId="7910D656" w14:textId="77777777" w:rsidR="00186D9D" w:rsidRPr="00A510F3" w:rsidRDefault="00553D58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Leidet ihr Kind unter chronischen Krankheiten?</w:t>
            </w:r>
          </w:p>
          <w:p w14:paraId="467C02C6" w14:textId="424E8C88" w:rsidR="00553D58" w:rsidRPr="00A510F3" w:rsidRDefault="00553D58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Asthma, Diabetes, Allergien, </w:t>
            </w:r>
            <w:r w:rsidR="00A63612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Epilepsie</w:t>
            </w: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usw</w:t>
            </w:r>
            <w:proofErr w:type="spellEnd"/>
          </w:p>
        </w:tc>
        <w:tc>
          <w:tcPr>
            <w:tcW w:w="992" w:type="dxa"/>
          </w:tcPr>
          <w:p w14:paraId="3370C38A" w14:textId="03ED5B95" w:rsidR="00186D9D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1198855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6D9D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186D9D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Nein</w:t>
            </w:r>
          </w:p>
          <w:p w14:paraId="1E833FEC" w14:textId="41896289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</w:tc>
        <w:tc>
          <w:tcPr>
            <w:tcW w:w="4678" w:type="dxa"/>
          </w:tcPr>
          <w:p w14:paraId="4B4FC704" w14:textId="77777777" w:rsidR="00186D9D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930943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6D9D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186D9D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Ja</w:t>
            </w:r>
          </w:p>
          <w:p w14:paraId="0C217D6E" w14:textId="6E5E7E02" w:rsidR="00553D58" w:rsidRPr="00A510F3" w:rsidRDefault="00553D58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Welche: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1830436827"/>
                <w:placeholder>
                  <w:docPart w:val="DefaultPlaceholder_-1854013440"/>
                </w:placeholder>
              </w:sdtPr>
              <w:sdtContent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sdtContent>
            </w:sdt>
          </w:p>
        </w:tc>
      </w:tr>
      <w:tr w:rsidR="00186D9D" w:rsidRPr="00AF7EF5" w14:paraId="0D889AB9" w14:textId="7BD59E6D" w:rsidTr="006F16F7">
        <w:trPr>
          <w:trHeight w:val="567"/>
        </w:trPr>
        <w:tc>
          <w:tcPr>
            <w:tcW w:w="3681" w:type="dxa"/>
            <w:shd w:val="clear" w:color="auto" w:fill="F2F2F2" w:themeFill="background1" w:themeFillShade="F2"/>
          </w:tcPr>
          <w:p w14:paraId="0CF5C11B" w14:textId="77777777" w:rsidR="00186D9D" w:rsidRDefault="00553D58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proofErr w:type="gramStart"/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Muss</w:t>
            </w:r>
            <w:proofErr w:type="gramEnd"/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ihr Kind Medikamente einnehmen</w:t>
            </w:r>
          </w:p>
          <w:p w14:paraId="077A33E3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0C48C81C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093100B5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468C0DC7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4BFA1767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5DA3A396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1440236D" w14:textId="5460A382" w:rsidR="00BE2D13" w:rsidRPr="00A510F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Dürfen diese Medikamente im Notfall verabreicht werden?</w:t>
            </w:r>
          </w:p>
        </w:tc>
        <w:tc>
          <w:tcPr>
            <w:tcW w:w="992" w:type="dxa"/>
            <w:shd w:val="clear" w:color="auto" w:fill="FFFFFF" w:themeFill="background1"/>
          </w:tcPr>
          <w:p w14:paraId="39646A0F" w14:textId="2F425912" w:rsidR="00186D9D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1200854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6D9D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186D9D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Nein</w:t>
            </w:r>
          </w:p>
          <w:p w14:paraId="77781BC9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7C488D0A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6AC00513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18894A7A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2B693D50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64CB04E4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2A0B4E1E" w14:textId="77777777" w:rsidR="00BE2D13" w:rsidRPr="00A510F3" w:rsidRDefault="00000000" w:rsidP="00BE2D1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196199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2D13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BE2D13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Nein</w:t>
            </w:r>
          </w:p>
          <w:p w14:paraId="7B9BBCB3" w14:textId="3BEFC2A3" w:rsidR="00186D9D" w:rsidRPr="00A510F3" w:rsidRDefault="00186D9D" w:rsidP="00BE2D1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62C5A0CF" w14:textId="77777777" w:rsidR="00553D58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683562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D58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553D58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Ja</w:t>
            </w:r>
          </w:p>
          <w:p w14:paraId="183BB52F" w14:textId="157D7EDE" w:rsidR="00553D58" w:rsidRPr="00A510F3" w:rsidRDefault="00553D58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Welche</w:t>
            </w:r>
            <w:r w:rsidR="00A510F3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und wie</w:t>
            </w: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: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1958473715"/>
                <w:placeholder>
                  <w:docPart w:val="40D56947C2574C219C27A4FFC921B8F3"/>
                </w:placeholder>
              </w:sdtPr>
              <w:sdtContent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sdtContent>
            </w:sdt>
          </w:p>
          <w:p w14:paraId="36084E98" w14:textId="77777777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345547C1" w14:textId="68BD23FE" w:rsidR="00A510F3" w:rsidRPr="00A510F3" w:rsidRDefault="00A510F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Aufbewahrungsort: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2059120694"/>
                <w:placeholder>
                  <w:docPart w:val="7769DE64E5AC4DFE944CE2CA2EF52CEF"/>
                </w:placeholder>
              </w:sdtPr>
              <w:sdtContent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sdtContent>
            </w:sdt>
          </w:p>
          <w:p w14:paraId="2A4B8421" w14:textId="53413A72" w:rsidR="00A510F3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26842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0F3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510F3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beim Kind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680582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0F3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510F3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im Thek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173126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0F3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510F3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im Schulzimmer</w:t>
            </w:r>
          </w:p>
          <w:p w14:paraId="5C020FA7" w14:textId="425F37D1" w:rsidR="00A510F3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184451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0F3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510F3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anderer Ort: 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2042433849"/>
                <w:placeholder>
                  <w:docPart w:val="5C462A3C6ECC4CABBD954F25BD0FFFC3"/>
                </w:placeholder>
              </w:sdtPr>
              <w:sdtContent>
                <w:r w:rsidR="00A510F3"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sdtContent>
            </w:sdt>
          </w:p>
          <w:p w14:paraId="6D2D37E4" w14:textId="77777777" w:rsidR="00BE2D13" w:rsidRPr="00BE2D13" w:rsidRDefault="00BE2D13" w:rsidP="00BE2D1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6"/>
                <w:szCs w:val="16"/>
                <w:lang w:val="de-DE"/>
              </w:rPr>
            </w:pPr>
          </w:p>
          <w:p w14:paraId="23ED394F" w14:textId="7F61FCD3" w:rsidR="00BE2D13" w:rsidRPr="00A510F3" w:rsidRDefault="00000000" w:rsidP="00BE2D1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151954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2D13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BE2D13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Ja</w:t>
            </w:r>
          </w:p>
          <w:p w14:paraId="5EBC604B" w14:textId="77777777" w:rsidR="00BE2D13" w:rsidRPr="00A510F3" w:rsidRDefault="00BE2D13" w:rsidP="00BE2D1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Bemerkungen: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268008415"/>
                <w:placeholder>
                  <w:docPart w:val="17C6C24015684020BB535FF2F11FB8E8"/>
                </w:placeholder>
              </w:sdtPr>
              <w:sdtContent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sdtContent>
            </w:sdt>
          </w:p>
          <w:p w14:paraId="4D2BC803" w14:textId="77777777" w:rsidR="00A510F3" w:rsidRPr="00A510F3" w:rsidRDefault="00A510F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</w:tc>
      </w:tr>
      <w:tr w:rsidR="00186D9D" w:rsidRPr="00AF7EF5" w14:paraId="37B2A7CE" w14:textId="5EDAF36F" w:rsidTr="006F16F7">
        <w:trPr>
          <w:trHeight w:val="761"/>
        </w:trPr>
        <w:tc>
          <w:tcPr>
            <w:tcW w:w="3681" w:type="dxa"/>
            <w:shd w:val="clear" w:color="auto" w:fill="F2F2F2" w:themeFill="background1" w:themeFillShade="F2"/>
          </w:tcPr>
          <w:p w14:paraId="5FAE9CA0" w14:textId="77777777" w:rsidR="00186D9D" w:rsidRDefault="00553D58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Dürfen im Notfall </w:t>
            </w:r>
            <w:r w:rsidR="00BE2D13">
              <w:rPr>
                <w:rFonts w:ascii="Century Gothic" w:hAnsi="Century Gothic" w:cs="Arial"/>
                <w:sz w:val="18"/>
                <w:szCs w:val="18"/>
                <w:lang w:val="de-DE"/>
              </w:rPr>
              <w:t>Medikamente</w:t>
            </w: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verabreicht werden?</w:t>
            </w:r>
          </w:p>
          <w:p w14:paraId="609E250F" w14:textId="77777777" w:rsidR="00BE2D1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  <w:p w14:paraId="205D104C" w14:textId="08E197A4" w:rsidR="00BE2D13" w:rsidRPr="00A510F3" w:rsidRDefault="00BE2D13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</w:tc>
        <w:tc>
          <w:tcPr>
            <w:tcW w:w="992" w:type="dxa"/>
          </w:tcPr>
          <w:p w14:paraId="373F4114" w14:textId="77777777" w:rsidR="00186D9D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21427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6D9D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186D9D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Nein</w:t>
            </w:r>
          </w:p>
          <w:p w14:paraId="2D46FC11" w14:textId="259504E5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</w:tc>
        <w:tc>
          <w:tcPr>
            <w:tcW w:w="4678" w:type="dxa"/>
          </w:tcPr>
          <w:p w14:paraId="2B47EF0D" w14:textId="48E11779" w:rsidR="00553D58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182598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D58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553D58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Ja</w:t>
            </w:r>
          </w:p>
          <w:p w14:paraId="224F15F9" w14:textId="3335B67A" w:rsidR="00BE2D13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1642802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2D13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BE2D13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</w:t>
            </w:r>
            <w:r w:rsidR="00C856F4">
              <w:rPr>
                <w:rFonts w:ascii="Century Gothic" w:hAnsi="Century Gothic" w:cs="Arial"/>
                <w:sz w:val="18"/>
                <w:szCs w:val="18"/>
                <w:lang w:val="de-DE"/>
              </w:rPr>
              <w:t>Nein</w:t>
            </w:r>
          </w:p>
          <w:p w14:paraId="38EA849F" w14:textId="3CDCE309" w:rsidR="00E432DA" w:rsidRPr="00A510F3" w:rsidRDefault="00000000" w:rsidP="00E432DA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114462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32DA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E432DA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Ja</w:t>
            </w:r>
            <w:r w:rsidR="00E432DA">
              <w:rPr>
                <w:rFonts w:ascii="Century Gothic" w:hAnsi="Century Gothic" w:cs="Arial"/>
                <w:sz w:val="18"/>
                <w:szCs w:val="18"/>
                <w:lang w:val="de-DE"/>
              </w:rPr>
              <w:t>, aber nur</w:t>
            </w:r>
            <w:r w:rsidR="00E432DA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: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1286089845"/>
                <w:placeholder>
                  <w:docPart w:val="350BA0E2C4CF4B3ABF0AED16D3A1B976"/>
                </w:placeholder>
              </w:sdtPr>
              <w:sdtContent>
                <w:r w:rsidR="00E432DA"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sdtContent>
            </w:sdt>
          </w:p>
          <w:p w14:paraId="10B9DD9E" w14:textId="30FE2D50" w:rsidR="00186D9D" w:rsidRPr="00A510F3" w:rsidRDefault="00A63612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1724333305"/>
                <w:placeholder>
                  <w:docPart w:val="C58D404722274AEBB8C50C60EC176C86"/>
                </w:placeholder>
              </w:sdtPr>
              <w:sdtContent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sdtContent>
            </w:sdt>
          </w:p>
        </w:tc>
      </w:tr>
      <w:tr w:rsidR="00186D9D" w:rsidRPr="00AF7EF5" w14:paraId="2ED265DD" w14:textId="4577A647" w:rsidTr="006F16F7">
        <w:trPr>
          <w:trHeight w:val="567"/>
        </w:trPr>
        <w:tc>
          <w:tcPr>
            <w:tcW w:w="3681" w:type="dxa"/>
            <w:shd w:val="clear" w:color="auto" w:fill="F2F2F2" w:themeFill="background1" w:themeFillShade="F2"/>
          </w:tcPr>
          <w:p w14:paraId="5C0BBC8C" w14:textId="382F56A4" w:rsidR="00186D9D" w:rsidRPr="00A510F3" w:rsidRDefault="00A63612" w:rsidP="00A510F3">
            <w:pPr>
              <w:spacing w:before="0"/>
              <w:ind w:left="0"/>
              <w:rPr>
                <w:rFonts w:ascii="Century Gothic" w:hAnsi="Century Gothic"/>
                <w:sz w:val="18"/>
                <w:szCs w:val="18"/>
              </w:rPr>
            </w:pPr>
            <w:r w:rsidRPr="00A510F3">
              <w:rPr>
                <w:rFonts w:ascii="Century Gothic" w:hAnsi="Century Gothic"/>
                <w:sz w:val="18"/>
                <w:szCs w:val="18"/>
              </w:rPr>
              <w:t xml:space="preserve">Leidet ihr Kind unter besonderen Ängsten, z. B. </w:t>
            </w:r>
            <w:r w:rsidR="0055339C" w:rsidRPr="00A510F3">
              <w:rPr>
                <w:rFonts w:ascii="Century Gothic" w:hAnsi="Century Gothic"/>
                <w:sz w:val="18"/>
                <w:szCs w:val="18"/>
              </w:rPr>
              <w:t>Höhenangst...</w:t>
            </w:r>
          </w:p>
        </w:tc>
        <w:tc>
          <w:tcPr>
            <w:tcW w:w="992" w:type="dxa"/>
          </w:tcPr>
          <w:p w14:paraId="5EA1CAC0" w14:textId="77777777" w:rsidR="00553D58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155978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D58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553D58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Nein</w:t>
            </w:r>
          </w:p>
          <w:p w14:paraId="494D2006" w14:textId="3DC4E8CF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</w:tc>
        <w:tc>
          <w:tcPr>
            <w:tcW w:w="4678" w:type="dxa"/>
          </w:tcPr>
          <w:p w14:paraId="6BE47578" w14:textId="77777777" w:rsidR="00A63612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122024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612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63612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Ja</w:t>
            </w:r>
          </w:p>
          <w:p w14:paraId="367B75FA" w14:textId="77777777" w:rsidR="00A63612" w:rsidRPr="00A510F3" w:rsidRDefault="00A63612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Welche: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2126417934"/>
                <w:placeholder>
                  <w:docPart w:val="78D295BB0FE7497FA47F85294775A4E9"/>
                </w:placeholder>
              </w:sdtPr>
              <w:sdtContent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sdtContent>
            </w:sdt>
          </w:p>
          <w:p w14:paraId="1A32CE42" w14:textId="77777777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</w:tc>
      </w:tr>
      <w:tr w:rsidR="00186D9D" w:rsidRPr="00AF7EF5" w14:paraId="07EEFF99" w14:textId="2A1F7300" w:rsidTr="006F16F7">
        <w:trPr>
          <w:trHeight w:val="567"/>
        </w:trPr>
        <w:tc>
          <w:tcPr>
            <w:tcW w:w="3681" w:type="dxa"/>
            <w:shd w:val="clear" w:color="auto" w:fill="F2F2F2" w:themeFill="background1" w:themeFillShade="F2"/>
          </w:tcPr>
          <w:p w14:paraId="24F3E1A8" w14:textId="0E20331E" w:rsidR="00186D9D" w:rsidRPr="00A510F3" w:rsidRDefault="00553D58" w:rsidP="00A510F3">
            <w:pPr>
              <w:spacing w:before="0"/>
              <w:ind w:left="0"/>
              <w:rPr>
                <w:rFonts w:ascii="Century Gothic" w:hAnsi="Century Gothic"/>
                <w:sz w:val="18"/>
                <w:szCs w:val="18"/>
              </w:rPr>
            </w:pPr>
            <w:r w:rsidRPr="00A510F3">
              <w:rPr>
                <w:rFonts w:ascii="Century Gothic" w:hAnsi="Century Gothic"/>
                <w:sz w:val="18"/>
                <w:szCs w:val="18"/>
              </w:rPr>
              <w:t>Andere Erkrankungen / Besonderheiten</w:t>
            </w:r>
            <w:r w:rsidR="00A63612" w:rsidRPr="00A510F3">
              <w:rPr>
                <w:rFonts w:ascii="Century Gothic" w:hAnsi="Century Gothic"/>
                <w:sz w:val="18"/>
                <w:szCs w:val="18"/>
              </w:rPr>
              <w:t xml:space="preserve"> / Bemerkungen</w:t>
            </w:r>
          </w:p>
          <w:p w14:paraId="78C7517B" w14:textId="7F04DA70" w:rsidR="00186D9D" w:rsidRPr="00A510F3" w:rsidRDefault="00186D9D" w:rsidP="00A510F3">
            <w:pPr>
              <w:spacing w:before="0"/>
              <w:ind w:left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03B050CA" w14:textId="77777777" w:rsidR="00553D58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267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D58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553D58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Nein</w:t>
            </w:r>
          </w:p>
          <w:sdt>
            <w:sdtPr>
              <w:rPr>
                <w:rFonts w:ascii="Century Gothic" w:hAnsi="Century Gothic" w:cs="Arial"/>
                <w:sz w:val="18"/>
                <w:szCs w:val="18"/>
                <w:lang w:val="de-DE"/>
              </w:rPr>
              <w:id w:val="1957673105"/>
              <w:placeholder>
                <w:docPart w:val="FA91E18856D9489D94120C1F278B4F32"/>
              </w:placeholder>
              <w:text/>
            </w:sdtPr>
            <w:sdtContent>
              <w:p w14:paraId="118DCC9B" w14:textId="00D92453" w:rsidR="00186D9D" w:rsidRPr="00A510F3" w:rsidRDefault="00186D9D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sdtContent>
          </w:sdt>
        </w:tc>
        <w:tc>
          <w:tcPr>
            <w:tcW w:w="4678" w:type="dxa"/>
          </w:tcPr>
          <w:p w14:paraId="4014C54B" w14:textId="77777777" w:rsidR="00A63612" w:rsidRPr="00A510F3" w:rsidRDefault="00000000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7103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612" w:rsidRPr="00A510F3">
                  <w:rPr>
                    <w:rFonts w:ascii="MS Gothic" w:eastAsia="MS Gothic" w:hAnsi="MS Gothic" w:cs="Arial" w:hint="eastAsia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A63612"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 Ja</w:t>
            </w:r>
          </w:p>
          <w:p w14:paraId="77E1B532" w14:textId="77777777" w:rsidR="00A63612" w:rsidRPr="00A510F3" w:rsidRDefault="00A63612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 xml:space="preserve">Welche: </w:t>
            </w:r>
            <w:sdt>
              <w:sdtPr>
                <w:rPr>
                  <w:rFonts w:ascii="Century Gothic" w:hAnsi="Century Gothic" w:cs="Arial"/>
                  <w:sz w:val="18"/>
                  <w:szCs w:val="18"/>
                  <w:lang w:val="de-DE"/>
                </w:rPr>
                <w:id w:val="-59331420"/>
                <w:placeholder>
                  <w:docPart w:val="D5951EACA28543C7A4AD573E48B65BFA"/>
                </w:placeholder>
              </w:sdtPr>
              <w:sdtContent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sdtContent>
            </w:sdt>
          </w:p>
          <w:p w14:paraId="138B833F" w14:textId="77777777" w:rsidR="00186D9D" w:rsidRPr="00A510F3" w:rsidRDefault="00186D9D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</w:p>
        </w:tc>
      </w:tr>
      <w:tr w:rsidR="00A63612" w:rsidRPr="00AF7EF5" w14:paraId="7F151CB5" w14:textId="5C0497B5" w:rsidTr="006F16F7">
        <w:trPr>
          <w:trHeight w:val="367"/>
        </w:trPr>
        <w:tc>
          <w:tcPr>
            <w:tcW w:w="3681" w:type="dxa"/>
            <w:shd w:val="clear" w:color="auto" w:fill="F2F2F2" w:themeFill="background1" w:themeFillShade="F2"/>
          </w:tcPr>
          <w:p w14:paraId="25D5B6AA" w14:textId="7B19ACF6" w:rsidR="00A63612" w:rsidRPr="00A510F3" w:rsidRDefault="00A63612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Ort, Datum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-1919002760"/>
            <w:placeholder>
              <w:docPart w:val="DefaultPlaceholder_-1854013437"/>
            </w:placeholder>
            <w:date>
              <w:dateFormat w:val="dd.MM.yyyy"/>
              <w:lid w:val="de-CH"/>
              <w:storeMappedDataAs w:val="dateTime"/>
              <w:calendar w:val="gregorian"/>
            </w:date>
          </w:sdtPr>
          <w:sdtContent>
            <w:tc>
              <w:tcPr>
                <w:tcW w:w="5670" w:type="dxa"/>
                <w:gridSpan w:val="2"/>
                <w:vAlign w:val="center"/>
              </w:tcPr>
              <w:p w14:paraId="373CD079" w14:textId="7C045EA4" w:rsidR="00A63612" w:rsidRPr="00A510F3" w:rsidRDefault="00C856F4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</w:tr>
      <w:tr w:rsidR="00A63612" w:rsidRPr="00AF7EF5" w14:paraId="5A7DF130" w14:textId="33168401" w:rsidTr="006F16F7">
        <w:trPr>
          <w:trHeight w:val="567"/>
        </w:trPr>
        <w:tc>
          <w:tcPr>
            <w:tcW w:w="3681" w:type="dxa"/>
            <w:shd w:val="clear" w:color="auto" w:fill="F2F2F2" w:themeFill="background1" w:themeFillShade="F2"/>
          </w:tcPr>
          <w:p w14:paraId="0C82EB7E" w14:textId="77777777" w:rsidR="00A63612" w:rsidRPr="00A510F3" w:rsidRDefault="00A63612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Name Druckschrift</w:t>
            </w:r>
          </w:p>
          <w:p w14:paraId="3990A60E" w14:textId="21CEFB9E" w:rsidR="00A63612" w:rsidRPr="00A510F3" w:rsidRDefault="00A63612" w:rsidP="00A510F3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 w:val="18"/>
                <w:szCs w:val="18"/>
                <w:lang w:val="de-DE"/>
              </w:rPr>
            </w:pPr>
            <w:r w:rsidRPr="00A510F3">
              <w:rPr>
                <w:rFonts w:ascii="Century Gothic" w:hAnsi="Century Gothic" w:cs="Arial"/>
                <w:sz w:val="18"/>
                <w:szCs w:val="18"/>
                <w:lang w:val="de-DE"/>
              </w:rPr>
              <w:t>und Unterschrift Erziehungsberechtigte</w:t>
            </w:r>
          </w:p>
        </w:tc>
        <w:sdt>
          <w:sdtPr>
            <w:rPr>
              <w:rFonts w:ascii="Century Gothic" w:hAnsi="Century Gothic" w:cs="Arial"/>
              <w:sz w:val="18"/>
              <w:szCs w:val="18"/>
              <w:lang w:val="de-DE"/>
            </w:rPr>
            <w:id w:val="580338877"/>
            <w:placeholder>
              <w:docPart w:val="A60BB878E5FD4D7881CD14A84DD87DFB"/>
            </w:placeholder>
            <w:text/>
          </w:sdtPr>
          <w:sdtContent>
            <w:tc>
              <w:tcPr>
                <w:tcW w:w="5670" w:type="dxa"/>
                <w:gridSpan w:val="2"/>
                <w:vAlign w:val="center"/>
              </w:tcPr>
              <w:p w14:paraId="01D2F03C" w14:textId="51718CA6" w:rsidR="00A63612" w:rsidRPr="00A510F3" w:rsidRDefault="00A63612" w:rsidP="00A510F3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</w:pPr>
                <w:r w:rsidRPr="00A510F3">
                  <w:rPr>
                    <w:rFonts w:ascii="Century Gothic" w:hAnsi="Century Gothic" w:cs="Arial"/>
                    <w:sz w:val="18"/>
                    <w:szCs w:val="18"/>
                    <w:lang w:val="de-DE"/>
                  </w:rPr>
                  <w:t xml:space="preserve"> </w:t>
                </w:r>
              </w:p>
            </w:tc>
          </w:sdtContent>
        </w:sdt>
      </w:tr>
    </w:tbl>
    <w:p w14:paraId="6988D3AB" w14:textId="77777777" w:rsidR="006912FA" w:rsidRDefault="006912FA" w:rsidP="003F4CB9">
      <w:pPr>
        <w:spacing w:before="0"/>
        <w:ind w:left="0"/>
        <w:rPr>
          <w:rFonts w:ascii="Century Gothic" w:hAnsi="Century Gothic"/>
          <w:b/>
          <w:bCs/>
          <w:sz w:val="20"/>
          <w:szCs w:val="20"/>
        </w:rPr>
      </w:pPr>
    </w:p>
    <w:p w14:paraId="5C4FD61E" w14:textId="34705EF1" w:rsidR="00387DD3" w:rsidRPr="004954C0" w:rsidRDefault="003F4CB9" w:rsidP="003F4CB9">
      <w:pPr>
        <w:spacing w:before="0"/>
        <w:ind w:left="0"/>
        <w:rPr>
          <w:rFonts w:ascii="Century Gothic" w:hAnsi="Century Gothic"/>
          <w:b/>
          <w:bCs/>
          <w:sz w:val="20"/>
          <w:szCs w:val="20"/>
          <w:u w:val="words"/>
        </w:rPr>
      </w:pPr>
      <w:r w:rsidRPr="003F4CB9">
        <w:rPr>
          <w:rFonts w:ascii="Century Gothic" w:hAnsi="Century Gothic"/>
          <w:b/>
          <w:bCs/>
          <w:sz w:val="20"/>
          <w:szCs w:val="20"/>
        </w:rPr>
        <w:t xml:space="preserve">→ Zurückschicken an: </w:t>
      </w:r>
      <w:hyperlink r:id="rId8" w:history="1">
        <w:r w:rsidR="00626556" w:rsidRPr="003D5FF4">
          <w:rPr>
            <w:rStyle w:val="Hyperlink"/>
            <w:rFonts w:ascii="Century Gothic" w:hAnsi="Century Gothic"/>
            <w:b/>
            <w:bCs/>
            <w:sz w:val="20"/>
            <w:szCs w:val="20"/>
          </w:rPr>
          <w:t>schulverwaltung@schule-ur.ch</w:t>
        </w:r>
      </w:hyperlink>
      <w:r w:rsidR="00626556">
        <w:rPr>
          <w:rFonts w:ascii="Century Gothic" w:hAnsi="Century Gothic"/>
          <w:b/>
          <w:bCs/>
          <w:sz w:val="20"/>
          <w:szCs w:val="20"/>
        </w:rPr>
        <w:t>,</w:t>
      </w:r>
      <w:r w:rsidR="00105399">
        <w:rPr>
          <w:rFonts w:ascii="Century Gothic" w:hAnsi="Century Gothic"/>
          <w:b/>
          <w:bCs/>
          <w:sz w:val="20"/>
          <w:szCs w:val="20"/>
        </w:rPr>
        <w:t xml:space="preserve"> per Klapp</w:t>
      </w:r>
      <w:r w:rsidR="00626556">
        <w:rPr>
          <w:rFonts w:ascii="Century Gothic" w:hAnsi="Century Gothic"/>
          <w:b/>
          <w:bCs/>
          <w:sz w:val="20"/>
          <w:szCs w:val="20"/>
        </w:rPr>
        <w:t xml:space="preserve"> oder per Post</w:t>
      </w:r>
    </w:p>
    <w:sectPr w:rsidR="00387DD3" w:rsidRPr="004954C0" w:rsidSect="00105399">
      <w:headerReference w:type="default" r:id="rId9"/>
      <w:footerReference w:type="default" r:id="rId10"/>
      <w:pgSz w:w="11906" w:h="16838"/>
      <w:pgMar w:top="2098" w:right="1841" w:bottom="851" w:left="1701" w:header="720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4F189" w14:textId="77777777" w:rsidR="00E27E9E" w:rsidRDefault="00E27E9E">
      <w:r>
        <w:separator/>
      </w:r>
    </w:p>
  </w:endnote>
  <w:endnote w:type="continuationSeparator" w:id="0">
    <w:p w14:paraId="7E5E5160" w14:textId="77777777" w:rsidR="00E27E9E" w:rsidRDefault="00E2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3AC1" w14:textId="77777777" w:rsidR="00500A7E" w:rsidRPr="00B60333" w:rsidRDefault="00500A7E" w:rsidP="00762EF2">
    <w:pPr>
      <w:pStyle w:val="Fuzeile"/>
      <w:pBdr>
        <w:top w:val="single" w:sz="4" w:space="1" w:color="auto"/>
      </w:pBdr>
      <w:spacing w:before="0"/>
      <w:ind w:left="0"/>
      <w:jc w:val="center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>Schule</w:t>
    </w:r>
    <w:r w:rsidRPr="00B60333">
      <w:rPr>
        <w:rFonts w:ascii="Century Gothic" w:hAnsi="Century Gothic"/>
        <w:sz w:val="18"/>
        <w:szCs w:val="18"/>
      </w:rPr>
      <w:t xml:space="preserve"> Unteres Rafzerfeld, S</w:t>
    </w:r>
    <w:r>
      <w:rPr>
        <w:rFonts w:ascii="Century Gothic" w:hAnsi="Century Gothic"/>
        <w:sz w:val="18"/>
        <w:szCs w:val="18"/>
      </w:rPr>
      <w:t>chulverwaltung, Schützenhausstrasse</w:t>
    </w:r>
    <w:r w:rsidRPr="00B60333">
      <w:rPr>
        <w:rFonts w:ascii="Century Gothic" w:hAnsi="Century Gothic"/>
        <w:sz w:val="18"/>
        <w:szCs w:val="18"/>
      </w:rPr>
      <w:t xml:space="preserve"> 16, 8196 Wil</w:t>
    </w:r>
    <w:r>
      <w:rPr>
        <w:rFonts w:ascii="Century Gothic" w:hAnsi="Century Gothic"/>
        <w:sz w:val="18"/>
        <w:szCs w:val="18"/>
      </w:rPr>
      <w:t xml:space="preserve"> ZH</w:t>
    </w:r>
  </w:p>
  <w:p w14:paraId="3378E8AA" w14:textId="7CBA6651" w:rsidR="00500A7E" w:rsidRDefault="00500A7E" w:rsidP="00762EF2">
    <w:pPr>
      <w:pStyle w:val="Fuzeile"/>
      <w:spacing w:before="0"/>
      <w:ind w:left="0"/>
      <w:jc w:val="center"/>
      <w:rPr>
        <w:rFonts w:ascii="Century Gothic" w:hAnsi="Century Gothic"/>
        <w:color w:val="FF0000"/>
        <w:sz w:val="18"/>
        <w:szCs w:val="18"/>
      </w:rPr>
    </w:pPr>
    <w:r w:rsidRPr="00B60333">
      <w:rPr>
        <w:rFonts w:ascii="Century Gothic" w:hAnsi="Century Gothic"/>
        <w:sz w:val="18"/>
        <w:szCs w:val="18"/>
      </w:rPr>
      <w:t>Tel</w:t>
    </w:r>
    <w:r>
      <w:rPr>
        <w:rFonts w:ascii="Century Gothic" w:hAnsi="Century Gothic"/>
        <w:sz w:val="18"/>
        <w:szCs w:val="18"/>
      </w:rPr>
      <w:t>efon</w:t>
    </w:r>
    <w:r w:rsidRPr="00B60333">
      <w:rPr>
        <w:rFonts w:ascii="Century Gothic" w:hAnsi="Century Gothic"/>
        <w:sz w:val="18"/>
        <w:szCs w:val="18"/>
      </w:rPr>
      <w:t xml:space="preserve"> 044 869 90 40 / </w:t>
    </w:r>
    <w:hyperlink r:id="rId1" w:history="1">
      <w:r w:rsidR="00416503" w:rsidRPr="008756DD">
        <w:rPr>
          <w:rStyle w:val="Hyperlink"/>
          <w:rFonts w:ascii="Century Gothic" w:hAnsi="Century Gothic"/>
          <w:sz w:val="18"/>
          <w:szCs w:val="18"/>
        </w:rPr>
        <w:t>schulverwaltung@schule-ur.ch</w:t>
      </w:r>
    </w:hyperlink>
  </w:p>
  <w:p w14:paraId="0E9CB994" w14:textId="77777777" w:rsidR="00416503" w:rsidRDefault="00416503" w:rsidP="00762EF2">
    <w:pPr>
      <w:pStyle w:val="Fuzeile"/>
      <w:spacing w:before="0"/>
      <w:ind w:left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A2D62" w14:textId="77777777" w:rsidR="00E27E9E" w:rsidRDefault="00E27E9E">
      <w:r>
        <w:separator/>
      </w:r>
    </w:p>
  </w:footnote>
  <w:footnote w:type="continuationSeparator" w:id="0">
    <w:p w14:paraId="3F70E0EE" w14:textId="77777777" w:rsidR="00E27E9E" w:rsidRDefault="00E27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B9A0F" w14:textId="3B6A9FAC" w:rsidR="00500A7E" w:rsidRPr="00F75980" w:rsidRDefault="00500A7E" w:rsidP="00F75980">
    <w:pPr>
      <w:pStyle w:val="Kopfzeile"/>
      <w:ind w:left="0"/>
      <w:rPr>
        <w:rFonts w:ascii="Century Gothic" w:hAnsi="Century Gothic"/>
      </w:rPr>
    </w:pPr>
    <w:r>
      <w:rPr>
        <w:rFonts w:ascii="Century Gothic" w:hAnsi="Century Gothic"/>
        <w:noProof/>
        <w:lang w:val="de-CH" w:eastAsia="de-CH"/>
      </w:rPr>
      <w:drawing>
        <wp:anchor distT="0" distB="0" distL="114300" distR="114300" simplePos="0" relativeHeight="251658240" behindDoc="0" locked="0" layoutInCell="1" allowOverlap="1" wp14:anchorId="0DD5F096" wp14:editId="637B642F">
          <wp:simplePos x="0" y="0"/>
          <wp:positionH relativeFrom="margin">
            <wp:posOffset>3105150</wp:posOffset>
          </wp:positionH>
          <wp:positionV relativeFrom="margin">
            <wp:posOffset>-819150</wp:posOffset>
          </wp:positionV>
          <wp:extent cx="2800350" cy="771525"/>
          <wp:effectExtent l="0" t="0" r="0" b="9525"/>
          <wp:wrapSquare wrapText="bothSides"/>
          <wp:docPr id="1498616933" name="Grafik 0" descr="logo-sur_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 descr="logo-sur_fin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</w:rPr>
      <w:t>Drei Gemeinden. Unsere Schule.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21E4"/>
    <w:multiLevelType w:val="hybridMultilevel"/>
    <w:tmpl w:val="DDB26FF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D3C98"/>
    <w:multiLevelType w:val="hybridMultilevel"/>
    <w:tmpl w:val="B57E4B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B5991"/>
    <w:multiLevelType w:val="hybridMultilevel"/>
    <w:tmpl w:val="E54E92DC"/>
    <w:lvl w:ilvl="0" w:tplc="498C1188">
      <w:start w:val="4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20375"/>
    <w:multiLevelType w:val="hybridMultilevel"/>
    <w:tmpl w:val="C17892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64D322D"/>
    <w:multiLevelType w:val="hybridMultilevel"/>
    <w:tmpl w:val="3AAAF814"/>
    <w:lvl w:ilvl="0" w:tplc="F98AEE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243311">
    <w:abstractNumId w:val="2"/>
  </w:num>
  <w:num w:numId="2" w16cid:durableId="2100562614">
    <w:abstractNumId w:val="4"/>
  </w:num>
  <w:num w:numId="3" w16cid:durableId="1274822324">
    <w:abstractNumId w:val="3"/>
  </w:num>
  <w:num w:numId="4" w16cid:durableId="708453989">
    <w:abstractNumId w:val="1"/>
  </w:num>
  <w:num w:numId="5" w16cid:durableId="1579094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IogT54E1Pv9fOf2IrmIk0En12st+Uxk0p7rv4d2Jpzhtn9/I6tM5jwFjKmGGpJqZcrL8kPsNrLmoAvh2CJiG9w==" w:salt="TE0LTc0tAsPWcBPPtdaPL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F5"/>
    <w:rsid w:val="00002C1D"/>
    <w:rsid w:val="00033F50"/>
    <w:rsid w:val="00046D86"/>
    <w:rsid w:val="00064B8F"/>
    <w:rsid w:val="00086ED7"/>
    <w:rsid w:val="000A3552"/>
    <w:rsid w:val="000A3C85"/>
    <w:rsid w:val="000C42AA"/>
    <w:rsid w:val="000E3B3F"/>
    <w:rsid w:val="00105399"/>
    <w:rsid w:val="00115A7B"/>
    <w:rsid w:val="001166FB"/>
    <w:rsid w:val="0017724C"/>
    <w:rsid w:val="00186D9D"/>
    <w:rsid w:val="001D7D87"/>
    <w:rsid w:val="00203951"/>
    <w:rsid w:val="00211C91"/>
    <w:rsid w:val="00232E70"/>
    <w:rsid w:val="00275481"/>
    <w:rsid w:val="00292D9E"/>
    <w:rsid w:val="002A4763"/>
    <w:rsid w:val="002A7BB5"/>
    <w:rsid w:val="002B3A27"/>
    <w:rsid w:val="00307BB2"/>
    <w:rsid w:val="003154D1"/>
    <w:rsid w:val="003234F1"/>
    <w:rsid w:val="0032419C"/>
    <w:rsid w:val="003352D8"/>
    <w:rsid w:val="00336F0E"/>
    <w:rsid w:val="003473FD"/>
    <w:rsid w:val="00362816"/>
    <w:rsid w:val="00383F00"/>
    <w:rsid w:val="00387A87"/>
    <w:rsid w:val="00387DD3"/>
    <w:rsid w:val="00391A88"/>
    <w:rsid w:val="003925AB"/>
    <w:rsid w:val="003A3B85"/>
    <w:rsid w:val="003B3B68"/>
    <w:rsid w:val="003D0B58"/>
    <w:rsid w:val="003E21C2"/>
    <w:rsid w:val="003E4405"/>
    <w:rsid w:val="003F4CB9"/>
    <w:rsid w:val="00401221"/>
    <w:rsid w:val="00416503"/>
    <w:rsid w:val="004213A3"/>
    <w:rsid w:val="004304EC"/>
    <w:rsid w:val="00441B4C"/>
    <w:rsid w:val="00457776"/>
    <w:rsid w:val="00484827"/>
    <w:rsid w:val="004903C3"/>
    <w:rsid w:val="004954C0"/>
    <w:rsid w:val="004C6388"/>
    <w:rsid w:val="004D3264"/>
    <w:rsid w:val="004D7662"/>
    <w:rsid w:val="004E1A06"/>
    <w:rsid w:val="00500A7E"/>
    <w:rsid w:val="005013C3"/>
    <w:rsid w:val="00510DA1"/>
    <w:rsid w:val="0051164A"/>
    <w:rsid w:val="005158F8"/>
    <w:rsid w:val="0055339C"/>
    <w:rsid w:val="00553D58"/>
    <w:rsid w:val="0056395D"/>
    <w:rsid w:val="00584549"/>
    <w:rsid w:val="00591E97"/>
    <w:rsid w:val="005E7386"/>
    <w:rsid w:val="00615DDE"/>
    <w:rsid w:val="00626556"/>
    <w:rsid w:val="006374E9"/>
    <w:rsid w:val="00663922"/>
    <w:rsid w:val="006912FA"/>
    <w:rsid w:val="006939F5"/>
    <w:rsid w:val="006A032B"/>
    <w:rsid w:val="006B7EB1"/>
    <w:rsid w:val="006F16F7"/>
    <w:rsid w:val="006F799A"/>
    <w:rsid w:val="007018CA"/>
    <w:rsid w:val="007023DD"/>
    <w:rsid w:val="007445B1"/>
    <w:rsid w:val="00762EF2"/>
    <w:rsid w:val="007923C7"/>
    <w:rsid w:val="007B3D36"/>
    <w:rsid w:val="0080199D"/>
    <w:rsid w:val="0082027B"/>
    <w:rsid w:val="00830914"/>
    <w:rsid w:val="008316A4"/>
    <w:rsid w:val="00831E90"/>
    <w:rsid w:val="00841AF4"/>
    <w:rsid w:val="00850754"/>
    <w:rsid w:val="0085168F"/>
    <w:rsid w:val="00853F41"/>
    <w:rsid w:val="008B217F"/>
    <w:rsid w:val="008D489E"/>
    <w:rsid w:val="008D5EC9"/>
    <w:rsid w:val="008E1E2F"/>
    <w:rsid w:val="008F60F2"/>
    <w:rsid w:val="0091556E"/>
    <w:rsid w:val="0094241F"/>
    <w:rsid w:val="00954BC3"/>
    <w:rsid w:val="009851E4"/>
    <w:rsid w:val="009E0FA0"/>
    <w:rsid w:val="009E6CD5"/>
    <w:rsid w:val="00A14B44"/>
    <w:rsid w:val="00A1582B"/>
    <w:rsid w:val="00A158B4"/>
    <w:rsid w:val="00A510F3"/>
    <w:rsid w:val="00A63612"/>
    <w:rsid w:val="00AD0EED"/>
    <w:rsid w:val="00B16563"/>
    <w:rsid w:val="00B96A47"/>
    <w:rsid w:val="00BA2CF5"/>
    <w:rsid w:val="00BD6811"/>
    <w:rsid w:val="00BE2D13"/>
    <w:rsid w:val="00C06D64"/>
    <w:rsid w:val="00C150D8"/>
    <w:rsid w:val="00C17F05"/>
    <w:rsid w:val="00C264FB"/>
    <w:rsid w:val="00C34130"/>
    <w:rsid w:val="00C5051D"/>
    <w:rsid w:val="00C61EB9"/>
    <w:rsid w:val="00C856F4"/>
    <w:rsid w:val="00C86002"/>
    <w:rsid w:val="00C92213"/>
    <w:rsid w:val="00CF0244"/>
    <w:rsid w:val="00D16C44"/>
    <w:rsid w:val="00D30F06"/>
    <w:rsid w:val="00D32156"/>
    <w:rsid w:val="00D44FFE"/>
    <w:rsid w:val="00D61712"/>
    <w:rsid w:val="00D959BE"/>
    <w:rsid w:val="00DA00AE"/>
    <w:rsid w:val="00DB090D"/>
    <w:rsid w:val="00DB0BB4"/>
    <w:rsid w:val="00DB28F1"/>
    <w:rsid w:val="00DD06F7"/>
    <w:rsid w:val="00DE56D6"/>
    <w:rsid w:val="00E0004C"/>
    <w:rsid w:val="00E10A96"/>
    <w:rsid w:val="00E27E9E"/>
    <w:rsid w:val="00E432DA"/>
    <w:rsid w:val="00E75E6E"/>
    <w:rsid w:val="00E90485"/>
    <w:rsid w:val="00EB5924"/>
    <w:rsid w:val="00EC00E5"/>
    <w:rsid w:val="00EC1E2F"/>
    <w:rsid w:val="00F069A6"/>
    <w:rsid w:val="00F25B3C"/>
    <w:rsid w:val="00F278B7"/>
    <w:rsid w:val="00F40453"/>
    <w:rsid w:val="00F53325"/>
    <w:rsid w:val="00F62CC4"/>
    <w:rsid w:val="00F75980"/>
    <w:rsid w:val="00F769DC"/>
    <w:rsid w:val="00F777FA"/>
    <w:rsid w:val="00F90086"/>
    <w:rsid w:val="00FB17D4"/>
    <w:rsid w:val="00FB5909"/>
    <w:rsid w:val="00FF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EDC185"/>
  <w15:docId w15:val="{220E97FE-600B-4D05-AE7B-164FE36A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3951"/>
    <w:pPr>
      <w:spacing w:before="120"/>
      <w:ind w:left="357"/>
    </w:pPr>
    <w:rPr>
      <w:sz w:val="22"/>
      <w:szCs w:val="22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2419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2419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32419C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rsid w:val="00D959BE"/>
    <w:rPr>
      <w:sz w:val="22"/>
      <w:szCs w:val="22"/>
      <w:lang w:val="de-DE" w:eastAsia="en-US"/>
    </w:rPr>
  </w:style>
  <w:style w:type="character" w:styleId="Hyperlink">
    <w:name w:val="Hyperlink"/>
    <w:basedOn w:val="Absatz-Standardschriftart"/>
    <w:uiPriority w:val="99"/>
    <w:unhideWhenUsed/>
    <w:rsid w:val="000A3552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86002"/>
    <w:pPr>
      <w:spacing w:before="0"/>
      <w:ind w:left="720"/>
      <w:contextualSpacing/>
    </w:pPr>
    <w:rPr>
      <w:rFonts w:ascii="Century Gothic" w:eastAsia="Times New Roman" w:hAnsi="Century Gothic"/>
      <w:sz w:val="20"/>
      <w:szCs w:val="20"/>
      <w:lang w:val="de-CH"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16503"/>
    <w:rPr>
      <w:color w:val="605E5C"/>
      <w:shd w:val="clear" w:color="auto" w:fill="E1DFDD"/>
    </w:rPr>
  </w:style>
  <w:style w:type="paragraph" w:customStyle="1" w:styleId="TxBrp4">
    <w:name w:val="TxBr_p4"/>
    <w:basedOn w:val="Standard"/>
    <w:rsid w:val="00853F41"/>
    <w:pPr>
      <w:widowControl w:val="0"/>
      <w:tabs>
        <w:tab w:val="left" w:pos="204"/>
      </w:tabs>
      <w:autoSpaceDE w:val="0"/>
      <w:autoSpaceDN w:val="0"/>
      <w:adjustRightInd w:val="0"/>
      <w:spacing w:before="0" w:line="240" w:lineRule="atLeast"/>
      <w:ind w:left="0"/>
    </w:pPr>
    <w:rPr>
      <w:rFonts w:ascii="Times New Roman" w:eastAsia="Times New Roman" w:hAnsi="Times New Roman"/>
      <w:sz w:val="20"/>
      <w:szCs w:val="24"/>
      <w:lang w:val="en-US" w:eastAsia="de-DE"/>
    </w:rPr>
  </w:style>
  <w:style w:type="table" w:styleId="Tabellenraster">
    <w:name w:val="Table Grid"/>
    <w:basedOn w:val="NormaleTabelle"/>
    <w:uiPriority w:val="59"/>
    <w:rsid w:val="00853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75E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ulverwaltung@schule-ur.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hulverwaltung@schule-ur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%20Litschi\eWolke\SV\07.%20Organisation,%20Verwaltung\07.09%20Aktuariat,%20Sekretariat\Briefe\Brief%20SVL%20und%20Pr&#228;sidiu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FC7748-ABAF-4A7F-AB32-C40502DA4BB1}"/>
      </w:docPartPr>
      <w:docPartBody>
        <w:p w:rsidR="007147AF" w:rsidRDefault="009A2218"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1D0B345FD940C18576EC1A15D7DE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9F125A-F16B-46D8-BD8A-73129F0122B4}"/>
      </w:docPartPr>
      <w:docPartBody>
        <w:p w:rsidR="007147AF" w:rsidRDefault="009A2218" w:rsidP="009A2218">
          <w:pPr>
            <w:pStyle w:val="F61D0B345FD940C18576EC1A15D7DE99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E5EBC4280640E0A389A57A1DF425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26A384-F6D8-4D91-BC7A-65988BF2F6CE}"/>
      </w:docPartPr>
      <w:docPartBody>
        <w:p w:rsidR="007147AF" w:rsidRDefault="009A2218" w:rsidP="009A2218">
          <w:pPr>
            <w:pStyle w:val="92E5EBC4280640E0A389A57A1DF4251A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B2A7A118A14C4DB394023087A80C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930D15-2198-46A7-BFBA-4F294FD1F12D}"/>
      </w:docPartPr>
      <w:docPartBody>
        <w:p w:rsidR="007147AF" w:rsidRDefault="009A2218" w:rsidP="009A2218">
          <w:pPr>
            <w:pStyle w:val="BCB2A7A118A14C4DB394023087A80CF8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8BAB4B9435481E8794B534EBFE5B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2DFBB2-8A49-45D0-B918-1278C16722A6}"/>
      </w:docPartPr>
      <w:docPartBody>
        <w:p w:rsidR="007147AF" w:rsidRDefault="009A2218" w:rsidP="009A2218">
          <w:pPr>
            <w:pStyle w:val="B78BAB4B9435481E8794B534EBFE5BC7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50DDA459A8349F29FDFE0654EDFBD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FF20A8-04D5-4C07-8F06-FB049DD892BF}"/>
      </w:docPartPr>
      <w:docPartBody>
        <w:p w:rsidR="007147AF" w:rsidRDefault="00000000">
          <w:pPr>
            <w:pStyle w:val="250DDA459A8349F29FDFE0654EDFBD16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5D3112456844ABB910CBE8E7173E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A08449-57EC-4ACF-B147-283E743454FA}"/>
      </w:docPartPr>
      <w:docPartBody>
        <w:p w:rsidR="007147AF" w:rsidRDefault="00000000">
          <w:pPr>
            <w:pStyle w:val="BC5D3112456844ABB910CBE8E7173EF9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A7EA3B15A274560AABAE797EE50F5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AAAE3C-6D9E-4E61-A83D-7EAD6D52DB62}"/>
      </w:docPartPr>
      <w:docPartBody>
        <w:p w:rsidR="007147AF" w:rsidRDefault="00000000">
          <w:pPr>
            <w:pStyle w:val="5A7EA3B15A274560AABAE797EE50F526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E4CDDC5468431E8B6D1F1EE848FD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C53976-EDEE-4459-8BFA-73315403CA78}"/>
      </w:docPartPr>
      <w:docPartBody>
        <w:p w:rsidR="007147AF" w:rsidRDefault="00000000">
          <w:pPr>
            <w:pStyle w:val="79E4CDDC5468431E8B6D1F1EE848FD05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3156F1C652A484E97275B02A50DD4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735F85-7A20-4369-A417-B0B92977B505}"/>
      </w:docPartPr>
      <w:docPartBody>
        <w:p w:rsidR="007147AF" w:rsidRDefault="00000000">
          <w:pPr>
            <w:pStyle w:val="93156F1C652A484E97275B02A50DD4D3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338C4539D64202B806897E666C25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4762F1-4C64-48E5-9688-ADEB76B008E5}"/>
      </w:docPartPr>
      <w:docPartBody>
        <w:p w:rsidR="007147AF" w:rsidRDefault="00000000">
          <w:pPr>
            <w:pStyle w:val="45338C4539D64202B806897E666C25A4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971EC6154C425C9339079BD0A8A9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327885-B886-4F5B-9CF3-E21F1E97EA27}"/>
      </w:docPartPr>
      <w:docPartBody>
        <w:p w:rsidR="007147AF" w:rsidRDefault="00000000">
          <w:pPr>
            <w:pStyle w:val="67971EC6154C425C9339079BD0A8A90B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DEE69E913047CEB35C7CE4B0BAC6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A65442-235A-4687-9A23-405585F1B23B}"/>
      </w:docPartPr>
      <w:docPartBody>
        <w:p w:rsidR="007147AF" w:rsidRDefault="00000000">
          <w:pPr>
            <w:pStyle w:val="C1DEE69E913047CEB35C7CE4B0BAC632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91E18856D9489D94120C1F278B4F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9948FC-1184-4AB3-9C06-A96669B093C4}"/>
      </w:docPartPr>
      <w:docPartBody>
        <w:p w:rsidR="007147AF" w:rsidRDefault="00000000">
          <w:pPr>
            <w:pStyle w:val="FA91E18856D9489D94120C1F278B4F32"/>
          </w:pPr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D56947C2574C219C27A4FFC921B8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C1836B-C02D-4107-8CB0-853099680645}"/>
      </w:docPartPr>
      <w:docPartBody>
        <w:p w:rsidR="007147AF" w:rsidRDefault="00000000">
          <w:pPr>
            <w:pStyle w:val="40D56947C2574C219C27A4FFC921B8F3"/>
          </w:pPr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8D404722274AEBB8C50C60EC176C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95114E-7C58-46C8-A323-B6520E7D8D99}"/>
      </w:docPartPr>
      <w:docPartBody>
        <w:p w:rsidR="007147AF" w:rsidRDefault="00000000">
          <w:pPr>
            <w:pStyle w:val="C58D404722274AEBB8C50C60EC176C86"/>
          </w:pPr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D295BB0FE7497FA47F85294775A4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B20887-5439-49E9-BF6D-654D5679212A}"/>
      </w:docPartPr>
      <w:docPartBody>
        <w:p w:rsidR="007147AF" w:rsidRDefault="00000000">
          <w:pPr>
            <w:pStyle w:val="78D295BB0FE7497FA47F85294775A4E9"/>
          </w:pPr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951EACA28543C7A4AD573E48B65B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844316-824F-4D41-904D-26D3DB6131EA}"/>
      </w:docPartPr>
      <w:docPartBody>
        <w:p w:rsidR="007147AF" w:rsidRDefault="00000000">
          <w:pPr>
            <w:pStyle w:val="D5951EACA28543C7A4AD573E48B65BFA"/>
          </w:pPr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0BB878E5FD4D7881CD14A84DD87D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82BC39-32E9-40EF-9844-E8E52BABAC4D}"/>
      </w:docPartPr>
      <w:docPartBody>
        <w:p w:rsidR="007147AF" w:rsidRDefault="00000000">
          <w:pPr>
            <w:pStyle w:val="A60BB878E5FD4D7881CD14A84DD87DFB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69DE64E5AC4DFE944CE2CA2EF52C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518584-253B-4188-B611-66D73CA0A0A2}"/>
      </w:docPartPr>
      <w:docPartBody>
        <w:p w:rsidR="007147AF" w:rsidRDefault="00000000">
          <w:pPr>
            <w:pStyle w:val="7769DE64E5AC4DFE944CE2CA2EF52CEF"/>
          </w:pPr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462A3C6ECC4CABBD954F25BD0FFF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806AFF-599B-4238-B883-53BC7C7860A3}"/>
      </w:docPartPr>
      <w:docPartBody>
        <w:p w:rsidR="007147AF" w:rsidRDefault="00000000">
          <w:pPr>
            <w:pStyle w:val="5C462A3C6ECC4CABBD954F25BD0FFFC3"/>
          </w:pPr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C6C24015684020BB535FF2F11FB8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720439-06EE-4E19-A726-3D6853C5D57A}"/>
      </w:docPartPr>
      <w:docPartBody>
        <w:p w:rsidR="00E87A0E" w:rsidRDefault="007147AF" w:rsidP="007147AF">
          <w:pPr>
            <w:pStyle w:val="17C6C24015684020BB535FF2F11FB8E8"/>
          </w:pPr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0BA0E2C4CF4B3ABF0AED16D3A1B9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736263-9431-4394-9518-1622BED2B6D4}"/>
      </w:docPartPr>
      <w:docPartBody>
        <w:p w:rsidR="00E87A0E" w:rsidRDefault="007147AF" w:rsidP="007147AF">
          <w:pPr>
            <w:pStyle w:val="350BA0E2C4CF4B3ABF0AED16D3A1B976"/>
          </w:pPr>
          <w:r w:rsidRPr="00B63D1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EBDE00-0031-44C0-AA87-7F87EE24B2AE}"/>
      </w:docPartPr>
      <w:docPartBody>
        <w:p w:rsidR="00000000" w:rsidRDefault="00E87A0E">
          <w:r w:rsidRPr="007C207E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AB"/>
    <w:rsid w:val="00094973"/>
    <w:rsid w:val="000D3F28"/>
    <w:rsid w:val="00387A87"/>
    <w:rsid w:val="004328FD"/>
    <w:rsid w:val="006A032B"/>
    <w:rsid w:val="007147AF"/>
    <w:rsid w:val="007B3D36"/>
    <w:rsid w:val="0088075C"/>
    <w:rsid w:val="008D489E"/>
    <w:rsid w:val="009A2218"/>
    <w:rsid w:val="00B10AAB"/>
    <w:rsid w:val="00E8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87A0E"/>
    <w:rPr>
      <w:color w:val="666666"/>
    </w:rPr>
  </w:style>
  <w:style w:type="paragraph" w:customStyle="1" w:styleId="350EC9FDC1424946AD671279B0F6D23E">
    <w:name w:val="350EC9FDC1424946AD671279B0F6D23E"/>
    <w:rsid w:val="00B10AAB"/>
  </w:style>
  <w:style w:type="paragraph" w:customStyle="1" w:styleId="B0A30DB81C9545C19E58F4B0BD92A316">
    <w:name w:val="B0A30DB81C9545C19E58F4B0BD92A316"/>
    <w:rsid w:val="009A2218"/>
  </w:style>
  <w:style w:type="paragraph" w:customStyle="1" w:styleId="1175187D637343B286C2F75BEF21D0E8">
    <w:name w:val="1175187D637343B286C2F75BEF21D0E8"/>
    <w:rsid w:val="00B10AAB"/>
  </w:style>
  <w:style w:type="paragraph" w:customStyle="1" w:styleId="1DC2AE366F574BAE9E642ED6B2F8817B">
    <w:name w:val="1DC2AE366F574BAE9E642ED6B2F8817B"/>
    <w:rsid w:val="009A2218"/>
  </w:style>
  <w:style w:type="paragraph" w:customStyle="1" w:styleId="21F33A075CAA4C40A8EC2877FC97120D">
    <w:name w:val="21F33A075CAA4C40A8EC2877FC97120D"/>
    <w:rsid w:val="00B10AAB"/>
  </w:style>
  <w:style w:type="paragraph" w:customStyle="1" w:styleId="32DEF1CED0E742448C558B45CC58F780">
    <w:name w:val="32DEF1CED0E742448C558B45CC58F780"/>
    <w:rsid w:val="009A2218"/>
  </w:style>
  <w:style w:type="paragraph" w:customStyle="1" w:styleId="B805228DD15E4D7E8AA2B7307DD45B2D">
    <w:name w:val="B805228DD15E4D7E8AA2B7307DD45B2D"/>
    <w:rsid w:val="00B10AAB"/>
  </w:style>
  <w:style w:type="paragraph" w:customStyle="1" w:styleId="A1EB3BE2909247F58078B807130293FB">
    <w:name w:val="A1EB3BE2909247F58078B807130293FB"/>
    <w:rsid w:val="009A2218"/>
  </w:style>
  <w:style w:type="paragraph" w:customStyle="1" w:styleId="3906A6917A83465C9ABD2CA6B13AFA7B">
    <w:name w:val="3906A6917A83465C9ABD2CA6B13AFA7B"/>
    <w:rsid w:val="00B10AAB"/>
  </w:style>
  <w:style w:type="paragraph" w:customStyle="1" w:styleId="69F958B7B7DC46EB88C608D866AA2BA1">
    <w:name w:val="69F958B7B7DC46EB88C608D866AA2BA1"/>
    <w:rsid w:val="00B10AAB"/>
  </w:style>
  <w:style w:type="paragraph" w:customStyle="1" w:styleId="F3EC9894BCE840E983484E66DE6D986A">
    <w:name w:val="F3EC9894BCE840E983484E66DE6D986A"/>
    <w:rsid w:val="00B10AAB"/>
  </w:style>
  <w:style w:type="paragraph" w:customStyle="1" w:styleId="DC67352C58C8404BAEBB7376032F4B48">
    <w:name w:val="DC67352C58C8404BAEBB7376032F4B48"/>
    <w:rsid w:val="00B10AAB"/>
  </w:style>
  <w:style w:type="paragraph" w:customStyle="1" w:styleId="12820DEF286D4129B774721DFACCF601">
    <w:name w:val="12820DEF286D4129B774721DFACCF601"/>
    <w:rsid w:val="009A2218"/>
  </w:style>
  <w:style w:type="paragraph" w:customStyle="1" w:styleId="9B70819239744FFDB430FB6AC97FC2E8">
    <w:name w:val="9B70819239744FFDB430FB6AC97FC2E8"/>
    <w:rsid w:val="00B10AAB"/>
  </w:style>
  <w:style w:type="paragraph" w:customStyle="1" w:styleId="78134EBE3B184399952530C60A15093A">
    <w:name w:val="78134EBE3B184399952530C60A15093A"/>
    <w:rsid w:val="00B10AAB"/>
  </w:style>
  <w:style w:type="paragraph" w:customStyle="1" w:styleId="B6DFE195603F40CBA776AA231C642A3B">
    <w:name w:val="B6DFE195603F40CBA776AA231C642A3B"/>
    <w:rsid w:val="009A2218"/>
  </w:style>
  <w:style w:type="paragraph" w:customStyle="1" w:styleId="CD78390337674EA2B74287D271130A50">
    <w:name w:val="CD78390337674EA2B74287D271130A50"/>
    <w:rsid w:val="009A2218"/>
  </w:style>
  <w:style w:type="paragraph" w:customStyle="1" w:styleId="C6FE0F333B95457C9CD75F4EB5A8154A">
    <w:name w:val="C6FE0F333B95457C9CD75F4EB5A8154A"/>
    <w:rsid w:val="009A2218"/>
  </w:style>
  <w:style w:type="paragraph" w:customStyle="1" w:styleId="A55FBD1B62BD482A9A011597B541E20B">
    <w:name w:val="A55FBD1B62BD482A9A011597B541E20B"/>
    <w:rsid w:val="009A2218"/>
  </w:style>
  <w:style w:type="paragraph" w:customStyle="1" w:styleId="102227DE57B14BADAFC8C4F8F444FF50">
    <w:name w:val="102227DE57B14BADAFC8C4F8F444FF50"/>
    <w:rsid w:val="009A2218"/>
  </w:style>
  <w:style w:type="paragraph" w:customStyle="1" w:styleId="93ADD04F24C546AA8E111AA7983BFB34">
    <w:name w:val="93ADD04F24C546AA8E111AA7983BFB34"/>
    <w:rsid w:val="009A2218"/>
  </w:style>
  <w:style w:type="paragraph" w:customStyle="1" w:styleId="9C0090D9AA4A4F97936C22E465FBC3A4">
    <w:name w:val="9C0090D9AA4A4F97936C22E465FBC3A4"/>
    <w:rsid w:val="009A2218"/>
  </w:style>
  <w:style w:type="paragraph" w:customStyle="1" w:styleId="F61D0B345FD940C18576EC1A15D7DE99">
    <w:name w:val="F61D0B345FD940C18576EC1A15D7DE99"/>
    <w:rsid w:val="009A2218"/>
  </w:style>
  <w:style w:type="paragraph" w:customStyle="1" w:styleId="92E5EBC4280640E0A389A57A1DF4251A">
    <w:name w:val="92E5EBC4280640E0A389A57A1DF4251A"/>
    <w:rsid w:val="009A2218"/>
  </w:style>
  <w:style w:type="paragraph" w:customStyle="1" w:styleId="1B24B29BD35A4CC29EB65C807C4EF77C">
    <w:name w:val="1B24B29BD35A4CC29EB65C807C4EF77C"/>
    <w:rsid w:val="009A2218"/>
  </w:style>
  <w:style w:type="paragraph" w:customStyle="1" w:styleId="C62FC68C4A234C9A80CD4C685CAD6152">
    <w:name w:val="C62FC68C4A234C9A80CD4C685CAD6152"/>
    <w:rsid w:val="009A2218"/>
  </w:style>
  <w:style w:type="paragraph" w:customStyle="1" w:styleId="6BFF47E493B8404D8847D91F9533CFC3">
    <w:name w:val="6BFF47E493B8404D8847D91F9533CFC3"/>
    <w:rsid w:val="009A2218"/>
  </w:style>
  <w:style w:type="paragraph" w:customStyle="1" w:styleId="BCB2A7A118A14C4DB394023087A80CF8">
    <w:name w:val="BCB2A7A118A14C4DB394023087A80CF8"/>
    <w:rsid w:val="009A2218"/>
  </w:style>
  <w:style w:type="paragraph" w:customStyle="1" w:styleId="B78BAB4B9435481E8794B534EBFE5BC7">
    <w:name w:val="B78BAB4B9435481E8794B534EBFE5BC7"/>
    <w:rsid w:val="009A2218"/>
  </w:style>
  <w:style w:type="paragraph" w:customStyle="1" w:styleId="D4AAF0E769F144AA8C6B741DB5D49403">
    <w:name w:val="D4AAF0E769F144AA8C6B741DB5D49403"/>
    <w:rsid w:val="009A2218"/>
  </w:style>
  <w:style w:type="paragraph" w:customStyle="1" w:styleId="E4C15D95155C401192386DA38C6B87F4">
    <w:name w:val="E4C15D95155C401192386DA38C6B87F4"/>
    <w:rsid w:val="009A2218"/>
  </w:style>
  <w:style w:type="paragraph" w:customStyle="1" w:styleId="AB495597991E43E38576E0D3472C07AD">
    <w:name w:val="AB495597991E43E38576E0D3472C07AD"/>
  </w:style>
  <w:style w:type="paragraph" w:customStyle="1" w:styleId="250DDA459A8349F29FDFE0654EDFBD16">
    <w:name w:val="250DDA459A8349F29FDFE0654EDFBD16"/>
  </w:style>
  <w:style w:type="paragraph" w:customStyle="1" w:styleId="BC5D3112456844ABB910CBE8E7173EF9">
    <w:name w:val="BC5D3112456844ABB910CBE8E7173EF9"/>
  </w:style>
  <w:style w:type="paragraph" w:customStyle="1" w:styleId="5A7EA3B15A274560AABAE797EE50F526">
    <w:name w:val="5A7EA3B15A274560AABAE797EE50F526"/>
  </w:style>
  <w:style w:type="paragraph" w:customStyle="1" w:styleId="79E4CDDC5468431E8B6D1F1EE848FD05">
    <w:name w:val="79E4CDDC5468431E8B6D1F1EE848FD05"/>
  </w:style>
  <w:style w:type="paragraph" w:customStyle="1" w:styleId="93156F1C652A484E97275B02A50DD4D3">
    <w:name w:val="93156F1C652A484E97275B02A50DD4D3"/>
  </w:style>
  <w:style w:type="paragraph" w:customStyle="1" w:styleId="45338C4539D64202B806897E666C25A4">
    <w:name w:val="45338C4539D64202B806897E666C25A4"/>
  </w:style>
  <w:style w:type="paragraph" w:customStyle="1" w:styleId="67971EC6154C425C9339079BD0A8A90B">
    <w:name w:val="67971EC6154C425C9339079BD0A8A90B"/>
  </w:style>
  <w:style w:type="paragraph" w:customStyle="1" w:styleId="C1DEE69E913047CEB35C7CE4B0BAC632">
    <w:name w:val="C1DEE69E913047CEB35C7CE4B0BAC632"/>
  </w:style>
  <w:style w:type="paragraph" w:customStyle="1" w:styleId="D5DAA86C07A141FE85E408D86C13666B">
    <w:name w:val="D5DAA86C07A141FE85E408D86C13666B"/>
  </w:style>
  <w:style w:type="paragraph" w:customStyle="1" w:styleId="6EE7B77CE85D4771AB52C9A84EC2D1FD">
    <w:name w:val="6EE7B77CE85D4771AB52C9A84EC2D1FD"/>
  </w:style>
  <w:style w:type="paragraph" w:customStyle="1" w:styleId="E97059182E3E4209997FC890E18588FD">
    <w:name w:val="E97059182E3E4209997FC890E18588FD"/>
  </w:style>
  <w:style w:type="paragraph" w:customStyle="1" w:styleId="FA91E18856D9489D94120C1F278B4F32">
    <w:name w:val="FA91E18856D9489D94120C1F278B4F32"/>
  </w:style>
  <w:style w:type="paragraph" w:customStyle="1" w:styleId="BBB94BA4D7A746BBB467206873BE178F">
    <w:name w:val="BBB94BA4D7A746BBB467206873BE178F"/>
  </w:style>
  <w:style w:type="paragraph" w:customStyle="1" w:styleId="CF4562168AB04990825BDF02B06740C1">
    <w:name w:val="CF4562168AB04990825BDF02B06740C1"/>
  </w:style>
  <w:style w:type="paragraph" w:customStyle="1" w:styleId="51194D478E58440FB812B58F1DC6406C">
    <w:name w:val="51194D478E58440FB812B58F1DC6406C"/>
  </w:style>
  <w:style w:type="paragraph" w:customStyle="1" w:styleId="6DE4D55A0FDC44E39B17D462133F82BF">
    <w:name w:val="6DE4D55A0FDC44E39B17D462133F82BF"/>
  </w:style>
  <w:style w:type="paragraph" w:customStyle="1" w:styleId="3D3B07B28F9140C69A45BB76689EDD91">
    <w:name w:val="3D3B07B28F9140C69A45BB76689EDD91"/>
  </w:style>
  <w:style w:type="paragraph" w:customStyle="1" w:styleId="5DA4E76FEB684D2D8ED747FF1F98B453">
    <w:name w:val="5DA4E76FEB684D2D8ED747FF1F98B453"/>
  </w:style>
  <w:style w:type="paragraph" w:customStyle="1" w:styleId="EB717CE8852645A183D30B3B9B2C072D">
    <w:name w:val="EB717CE8852645A183D30B3B9B2C072D"/>
  </w:style>
  <w:style w:type="paragraph" w:customStyle="1" w:styleId="086F5ACFC10A4449A6F55D48F8E3C483">
    <w:name w:val="086F5ACFC10A4449A6F55D48F8E3C483"/>
  </w:style>
  <w:style w:type="paragraph" w:customStyle="1" w:styleId="8F30D7D6E92442289ED927A77046B0BD">
    <w:name w:val="8F30D7D6E92442289ED927A77046B0BD"/>
  </w:style>
  <w:style w:type="paragraph" w:customStyle="1" w:styleId="441195A32FC64E129C8112A252963E3B">
    <w:name w:val="441195A32FC64E129C8112A252963E3B"/>
  </w:style>
  <w:style w:type="paragraph" w:customStyle="1" w:styleId="40D56947C2574C219C27A4FFC921B8F3">
    <w:name w:val="40D56947C2574C219C27A4FFC921B8F3"/>
  </w:style>
  <w:style w:type="paragraph" w:customStyle="1" w:styleId="60D9D07983FA4F00AD0E4B8202EC54C6">
    <w:name w:val="60D9D07983FA4F00AD0E4B8202EC54C6"/>
  </w:style>
  <w:style w:type="paragraph" w:customStyle="1" w:styleId="C58D404722274AEBB8C50C60EC176C86">
    <w:name w:val="C58D404722274AEBB8C50C60EC176C86"/>
  </w:style>
  <w:style w:type="paragraph" w:customStyle="1" w:styleId="78D295BB0FE7497FA47F85294775A4E9">
    <w:name w:val="78D295BB0FE7497FA47F85294775A4E9"/>
  </w:style>
  <w:style w:type="paragraph" w:customStyle="1" w:styleId="D5951EACA28543C7A4AD573E48B65BFA">
    <w:name w:val="D5951EACA28543C7A4AD573E48B65BFA"/>
  </w:style>
  <w:style w:type="paragraph" w:customStyle="1" w:styleId="F51890AA217C480284EAC53B003F44B8">
    <w:name w:val="F51890AA217C480284EAC53B003F44B8"/>
  </w:style>
  <w:style w:type="paragraph" w:customStyle="1" w:styleId="AA3B3510EFA64C8584EAF427AB6C05A8">
    <w:name w:val="AA3B3510EFA64C8584EAF427AB6C05A8"/>
  </w:style>
  <w:style w:type="paragraph" w:customStyle="1" w:styleId="A9555A5C87004C2CAA71541D967C8016">
    <w:name w:val="A9555A5C87004C2CAA71541D967C8016"/>
  </w:style>
  <w:style w:type="paragraph" w:customStyle="1" w:styleId="A60BB878E5FD4D7881CD14A84DD87DFB">
    <w:name w:val="A60BB878E5FD4D7881CD14A84DD87DFB"/>
  </w:style>
  <w:style w:type="paragraph" w:customStyle="1" w:styleId="7769DE64E5AC4DFE944CE2CA2EF52CEF">
    <w:name w:val="7769DE64E5AC4DFE944CE2CA2EF52CEF"/>
  </w:style>
  <w:style w:type="paragraph" w:customStyle="1" w:styleId="5C462A3C6ECC4CABBD954F25BD0FFFC3">
    <w:name w:val="5C462A3C6ECC4CABBD954F25BD0FFFC3"/>
  </w:style>
  <w:style w:type="paragraph" w:customStyle="1" w:styleId="17C6C24015684020BB535FF2F11FB8E8">
    <w:name w:val="17C6C24015684020BB535FF2F11FB8E8"/>
    <w:rsid w:val="007147AF"/>
  </w:style>
  <w:style w:type="paragraph" w:customStyle="1" w:styleId="350BA0E2C4CF4B3ABF0AED16D3A1B976">
    <w:name w:val="350BA0E2C4CF4B3ABF0AED16D3A1B976"/>
    <w:rsid w:val="007147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8FF6C-A1C7-44C3-BFE2-D174C54D4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SVL und Präsidium</Template>
  <TotalTime>0</TotalTime>
  <Pages>1</Pages>
  <Words>224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Litschi</dc:creator>
  <cp:keywords/>
  <dc:description/>
  <cp:lastModifiedBy>Tanja Ledermann</cp:lastModifiedBy>
  <cp:revision>9</cp:revision>
  <cp:lastPrinted>2026-08-24T12:46:00Z</cp:lastPrinted>
  <dcterms:created xsi:type="dcterms:W3CDTF">2026-08-24T12:34:00Z</dcterms:created>
  <dcterms:modified xsi:type="dcterms:W3CDTF">2026-08-25T09:20:00Z</dcterms:modified>
</cp:coreProperties>
</file>